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CC"/>
  <w:body>
    <w:p w:rsidR="008E7C9C" w:rsidRDefault="00174FF0" w:rsidP="00834626">
      <w:r>
        <w:rPr>
          <w:noProof/>
        </w:rPr>
        <mc:AlternateContent>
          <mc:Choice Requires="wps">
            <w:drawing>
              <wp:inline distT="0" distB="0" distL="0" distR="0" wp14:anchorId="7AD27996" wp14:editId="778F72D7">
                <wp:extent cx="302895" cy="302895"/>
                <wp:effectExtent l="0" t="0" r="0" b="0"/>
                <wp:docPr id="2" name="AutoShape 80" descr="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FF653B" id="AutoShape 80" o:spid="_x0000_s1026" alt="66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55358BFA" wp14:editId="0247E8FD">
                <wp:simplePos x="0" y="0"/>
                <wp:positionH relativeFrom="page">
                  <wp:posOffset>6401435</wp:posOffset>
                </wp:positionH>
                <wp:positionV relativeFrom="page">
                  <wp:posOffset>464185</wp:posOffset>
                </wp:positionV>
                <wp:extent cx="3375025" cy="389255"/>
                <wp:effectExtent l="635" t="0" r="0" b="3810"/>
                <wp:wrapNone/>
                <wp:docPr id="2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5025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7C9C" w:rsidRPr="00DF7DE7" w:rsidRDefault="00DF7DE7" w:rsidP="00316DC2">
                            <w:pPr>
                              <w:pStyle w:val="u1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t>KÍNH HI</w:t>
                            </w:r>
                            <w:r>
                              <w:rPr>
                                <w:rFonts w:ascii="Arial" w:hAnsi="Arial" w:cs="Arial"/>
                              </w:rPr>
                              <w:t>ỂN VI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358BFA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margin-left:504.05pt;margin-top:36.55pt;width:265.75pt;height:30.65pt;z-index: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" filled="f" stroked="f" strokeweight="0">
                <v:textbox style="mso-fit-shape-to-text:t" inset="0,0,0,0">
                  <w:txbxContent>
                    <w:p w:rsidR="008E7C9C" w:rsidRPr="00DF7DE7" w:rsidRDefault="00DF7DE7" w:rsidP="00316DC2">
                      <w:pPr>
                        <w:pStyle w:val="u1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t>KÍNH HI</w:t>
                      </w:r>
                      <w:r>
                        <w:rPr>
                          <w:rFonts w:ascii="Arial" w:hAnsi="Arial" w:cs="Arial"/>
                        </w:rPr>
                        <w:t>ỂN VI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1BC1EC5B" wp14:editId="79952C9C">
                <wp:simplePos x="0" y="0"/>
                <wp:positionH relativeFrom="page">
                  <wp:posOffset>613410</wp:posOffset>
                </wp:positionH>
                <wp:positionV relativeFrom="page">
                  <wp:posOffset>464185</wp:posOffset>
                </wp:positionV>
                <wp:extent cx="2146935" cy="0"/>
                <wp:effectExtent l="13335" t="6985" r="11430" b="12065"/>
                <wp:wrapNone/>
                <wp:docPr id="20" name="CO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9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756B0" id="COM 4" o:spid="_x0000_s1026" style="position:absolute;z-index: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3pt,36.55pt" to="217.3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" strokecolor="white" strokeweight=".5pt">
                <w10:wrap anchorx="page" anchory="page"/>
              </v:line>
            </w:pict>
          </mc:Fallback>
        </mc:AlternateContent>
      </w:r>
    </w:p>
    <w:p w:rsidR="005912F4" w:rsidRDefault="005912F4" w:rsidP="00834626">
      <w:r>
        <w:rPr>
          <w:noProof/>
        </w:rPr>
        <w:drawing>
          <wp:anchor distT="0" distB="0" distL="114300" distR="114300" simplePos="0" relativeHeight="251621376" behindDoc="0" locked="0" layoutInCell="1" allowOverlap="1" wp14:anchorId="37FFB21E">
            <wp:simplePos x="0" y="0"/>
            <wp:positionH relativeFrom="margin">
              <wp:posOffset>869950</wp:posOffset>
            </wp:positionH>
            <wp:positionV relativeFrom="margin">
              <wp:posOffset>330200</wp:posOffset>
            </wp:positionV>
            <wp:extent cx="3785870" cy="3790950"/>
            <wp:effectExtent l="0" t="0" r="5080" b="0"/>
            <wp:wrapSquare wrapText="bothSides"/>
            <wp:docPr id="3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12F4">
        <w:t xml:space="preserve">   </w:t>
      </w:r>
    </w:p>
    <w:p w:rsidR="005912F4" w:rsidRDefault="0084403D" w:rsidP="00834626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072ED76" wp14:editId="540C6F94">
                <wp:simplePos x="0" y="0"/>
                <wp:positionH relativeFrom="page">
                  <wp:posOffset>6951345</wp:posOffset>
                </wp:positionH>
                <wp:positionV relativeFrom="page">
                  <wp:posOffset>886460</wp:posOffset>
                </wp:positionV>
                <wp:extent cx="2145665" cy="137795"/>
                <wp:effectExtent l="0" t="635" r="0" b="4445"/>
                <wp:wrapNone/>
                <wp:docPr id="1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665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03D" w:rsidRPr="00823084" w:rsidRDefault="0084403D" w:rsidP="0084403D">
                            <w:pPr>
                              <w:pStyle w:val="u3"/>
                              <w:jc w:val="center"/>
                            </w:pPr>
                            <w:r>
                              <w:t xml:space="preserve">MODEL: </w:t>
                            </w:r>
                            <w:r w:rsidRPr="005912F4">
                              <w:t>Olympia DMK3346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2ED76" id="Text Box 41" o:spid="_x0000_s1027" type="#_x0000_t202" style="position:absolute;margin-left:547.35pt;margin-top:69.8pt;width:168.95pt;height:10.8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" filled="f" stroked="f" strokeweight="0">
                <v:textbox style="mso-fit-shape-to-text:t" inset="0,0,0,0">
                  <w:txbxContent>
                    <w:p w:rsidR="0084403D" w:rsidRPr="00823084" w:rsidRDefault="0084403D" w:rsidP="0084403D">
                      <w:pPr>
                        <w:pStyle w:val="u3"/>
                        <w:jc w:val="center"/>
                      </w:pPr>
                      <w:r>
                        <w:t xml:space="preserve">MODEL: </w:t>
                      </w:r>
                      <w:r w:rsidRPr="005912F4">
                        <w:t>Olympia DMK3346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912F4" w:rsidRDefault="00526577" w:rsidP="00834626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AF192A4" wp14:editId="2093A8A6">
                <wp:simplePos x="0" y="0"/>
                <wp:positionH relativeFrom="page">
                  <wp:posOffset>7023100</wp:posOffset>
                </wp:positionH>
                <wp:positionV relativeFrom="page">
                  <wp:posOffset>1127760</wp:posOffset>
                </wp:positionV>
                <wp:extent cx="1993900" cy="0"/>
                <wp:effectExtent l="7620" t="11430" r="8255" b="7620"/>
                <wp:wrapNone/>
                <wp:docPr id="18" name="CO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39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9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81BC3A" id="COM 1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88.8pt" to="710pt,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" strokecolor="#930" strokeweight=".5pt">
                <w10:wrap anchorx="page" anchory="page"/>
              </v:line>
            </w:pict>
          </mc:Fallback>
        </mc:AlternateContent>
      </w:r>
    </w:p>
    <w:p w:rsidR="005912F4" w:rsidRDefault="005912F4" w:rsidP="00834626"/>
    <w:p w:rsidR="005912F4" w:rsidRDefault="005912F4" w:rsidP="00834626"/>
    <w:p w:rsidR="005912F4" w:rsidRDefault="005912F4" w:rsidP="00834626"/>
    <w:p w:rsidR="005912F4" w:rsidRDefault="0084403D" w:rsidP="00834626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4CFE9B6" wp14:editId="4745D2F8">
                <wp:simplePos x="0" y="0"/>
                <wp:positionH relativeFrom="page">
                  <wp:posOffset>6242050</wp:posOffset>
                </wp:positionH>
                <wp:positionV relativeFrom="page">
                  <wp:posOffset>1606550</wp:posOffset>
                </wp:positionV>
                <wp:extent cx="3448050" cy="2606040"/>
                <wp:effectExtent l="0" t="0" r="0" b="11430"/>
                <wp:wrapNone/>
                <wp:docPr id="30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03D" w:rsidRPr="00526577" w:rsidRDefault="00526577" w:rsidP="00526577">
                            <w:pPr>
                              <w:pStyle w:val="u2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ỨNG DỤNG TRONG GIÁO DỤC, Y TẾ</w:t>
                            </w:r>
                          </w:p>
                          <w:p w:rsidR="0084403D" w:rsidRPr="00526577" w:rsidRDefault="0084403D" w:rsidP="0084403D">
                            <w:pPr>
                              <w:pStyle w:val="BodyCopy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Soi</w:t>
                            </w:r>
                            <w:proofErr w:type="spellEnd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mẫu</w:t>
                            </w:r>
                            <w:proofErr w:type="spellEnd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côn</w:t>
                            </w:r>
                            <w:proofErr w:type="spellEnd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trùng</w:t>
                            </w:r>
                            <w:proofErr w:type="spellEnd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thực</w:t>
                            </w:r>
                            <w:proofErr w:type="spellEnd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vật</w:t>
                            </w:r>
                            <w:proofErr w:type="spellEnd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tế</w:t>
                            </w:r>
                            <w:proofErr w:type="spellEnd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bào</w:t>
                            </w:r>
                            <w:proofErr w:type="spellEnd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máu</w:t>
                            </w:r>
                            <w:proofErr w:type="spellEnd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động</w:t>
                            </w:r>
                            <w:proofErr w:type="spellEnd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vật</w:t>
                            </w:r>
                            <w:proofErr w:type="spellEnd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nguyên</w:t>
                            </w:r>
                            <w:proofErr w:type="spellEnd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sinh</w:t>
                            </w:r>
                            <w:proofErr w:type="spellEnd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mô</w:t>
                            </w:r>
                            <w:proofErr w:type="spellEnd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bệnh</w:t>
                            </w:r>
                            <w:proofErr w:type="spellEnd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phẩm</w:t>
                            </w:r>
                            <w:proofErr w:type="spellEnd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kiểm</w:t>
                            </w:r>
                            <w:proofErr w:type="spellEnd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tra</w:t>
                            </w:r>
                            <w:proofErr w:type="spellEnd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bệnh</w:t>
                            </w:r>
                            <w:proofErr w:type="spellEnd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ngoài</w:t>
                            </w:r>
                            <w:proofErr w:type="spellEnd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da </w:t>
                            </w:r>
                            <w:proofErr w:type="spellStart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của</w:t>
                            </w:r>
                            <w:proofErr w:type="spellEnd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tôm</w:t>
                            </w:r>
                            <w:proofErr w:type="spellEnd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cá</w:t>
                            </w:r>
                            <w:proofErr w:type="spellEnd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…</w:t>
                            </w:r>
                          </w:p>
                          <w:p w:rsidR="0084403D" w:rsidRPr="00526577" w:rsidRDefault="0084403D" w:rsidP="0084403D">
                            <w:pPr>
                              <w:pStyle w:val="BodyCopy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Sử</w:t>
                            </w:r>
                            <w:proofErr w:type="spellEnd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dụng</w:t>
                            </w:r>
                            <w:proofErr w:type="spellEnd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trong</w:t>
                            </w:r>
                            <w:proofErr w:type="spellEnd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nghiên</w:t>
                            </w:r>
                            <w:proofErr w:type="spellEnd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cứu</w:t>
                            </w:r>
                            <w:proofErr w:type="spellEnd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và</w:t>
                            </w:r>
                            <w:proofErr w:type="spellEnd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giảng</w:t>
                            </w:r>
                            <w:proofErr w:type="spellEnd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dạy</w:t>
                            </w:r>
                            <w:proofErr w:type="spellEnd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Sinh</w:t>
                            </w:r>
                            <w:proofErr w:type="spellEnd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học</w:t>
                            </w:r>
                            <w:proofErr w:type="spellEnd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địa</w:t>
                            </w:r>
                            <w:proofErr w:type="spellEnd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chất</w:t>
                            </w:r>
                            <w:proofErr w:type="spellEnd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cổ</w:t>
                            </w:r>
                            <w:proofErr w:type="spellEnd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sinh</w:t>
                            </w:r>
                            <w:proofErr w:type="spellEnd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vật</w:t>
                            </w:r>
                            <w:proofErr w:type="spellEnd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học</w:t>
                            </w:r>
                            <w:proofErr w:type="spellEnd"/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FE9B6" id="Text Box 269" o:spid="_x0000_s1028" type="#_x0000_t202" style="position:absolute;margin-left:491.5pt;margin-top:126.5pt;width:271.5pt;height:205.2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" filled="f" stroked="f" strokeweight="0">
                <v:textbox style="mso-fit-shape-to-text:t" inset="0,0,0,0">
                  <w:txbxContent>
                    <w:p w:rsidR="0084403D" w:rsidRPr="00526577" w:rsidRDefault="00526577" w:rsidP="00526577">
                      <w:pPr>
                        <w:pStyle w:val="u2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>ỨNG DỤNG TRONG GIÁO DỤC, Y TẾ</w:t>
                      </w:r>
                    </w:p>
                    <w:p w:rsidR="0084403D" w:rsidRPr="00526577" w:rsidRDefault="0084403D" w:rsidP="0084403D">
                      <w:pPr>
                        <w:pStyle w:val="BodyCopy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>Soi</w:t>
                      </w:r>
                      <w:proofErr w:type="spellEnd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>mẫu</w:t>
                      </w:r>
                      <w:proofErr w:type="spellEnd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>côn</w:t>
                      </w:r>
                      <w:proofErr w:type="spellEnd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>trùng</w:t>
                      </w:r>
                      <w:proofErr w:type="spellEnd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>thực</w:t>
                      </w:r>
                      <w:proofErr w:type="spellEnd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>vật</w:t>
                      </w:r>
                      <w:proofErr w:type="spellEnd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>tế</w:t>
                      </w:r>
                      <w:proofErr w:type="spellEnd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>bào</w:t>
                      </w:r>
                      <w:proofErr w:type="spellEnd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>máu</w:t>
                      </w:r>
                      <w:proofErr w:type="spellEnd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>động</w:t>
                      </w:r>
                      <w:proofErr w:type="spellEnd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>vật</w:t>
                      </w:r>
                      <w:proofErr w:type="spellEnd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>nguyên</w:t>
                      </w:r>
                      <w:proofErr w:type="spellEnd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>sinh</w:t>
                      </w:r>
                      <w:proofErr w:type="spellEnd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>mô</w:t>
                      </w:r>
                      <w:proofErr w:type="spellEnd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>bệnh</w:t>
                      </w:r>
                      <w:proofErr w:type="spellEnd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>phẩm</w:t>
                      </w:r>
                      <w:proofErr w:type="spellEnd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>kiểm</w:t>
                      </w:r>
                      <w:proofErr w:type="spellEnd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>tra</w:t>
                      </w:r>
                      <w:proofErr w:type="spellEnd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>bệnh</w:t>
                      </w:r>
                      <w:proofErr w:type="spellEnd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>ngoài</w:t>
                      </w:r>
                      <w:proofErr w:type="spellEnd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da </w:t>
                      </w:r>
                      <w:proofErr w:type="spellStart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>của</w:t>
                      </w:r>
                      <w:proofErr w:type="spellEnd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>tôm</w:t>
                      </w:r>
                      <w:proofErr w:type="spellEnd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>cá</w:t>
                      </w:r>
                      <w:proofErr w:type="spellEnd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>…</w:t>
                      </w:r>
                    </w:p>
                    <w:p w:rsidR="0084403D" w:rsidRPr="00526577" w:rsidRDefault="0084403D" w:rsidP="0084403D">
                      <w:pPr>
                        <w:pStyle w:val="BodyCopy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>Sử</w:t>
                      </w:r>
                      <w:proofErr w:type="spellEnd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>dụng</w:t>
                      </w:r>
                      <w:proofErr w:type="spellEnd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>trong</w:t>
                      </w:r>
                      <w:proofErr w:type="spellEnd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>nghiên</w:t>
                      </w:r>
                      <w:proofErr w:type="spellEnd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>cứu</w:t>
                      </w:r>
                      <w:proofErr w:type="spellEnd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>và</w:t>
                      </w:r>
                      <w:proofErr w:type="spellEnd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>giảng</w:t>
                      </w:r>
                      <w:proofErr w:type="spellEnd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>dạy</w:t>
                      </w:r>
                      <w:proofErr w:type="spellEnd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>Sinh</w:t>
                      </w:r>
                      <w:proofErr w:type="spellEnd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>học</w:t>
                      </w:r>
                      <w:proofErr w:type="spellEnd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>địa</w:t>
                      </w:r>
                      <w:proofErr w:type="spellEnd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>chất</w:t>
                      </w:r>
                      <w:proofErr w:type="spellEnd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>cổ</w:t>
                      </w:r>
                      <w:proofErr w:type="spellEnd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>sinh</w:t>
                      </w:r>
                      <w:proofErr w:type="spellEnd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>vật</w:t>
                      </w:r>
                      <w:proofErr w:type="spellEnd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>học</w:t>
                      </w:r>
                      <w:proofErr w:type="spellEnd"/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>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912F4" w:rsidRDefault="005912F4" w:rsidP="00834626"/>
    <w:p w:rsidR="005912F4" w:rsidRDefault="005912F4" w:rsidP="00834626"/>
    <w:p w:rsidR="005912F4" w:rsidRDefault="0084403D" w:rsidP="00834626"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4136390</wp:posOffset>
            </wp:positionH>
            <wp:positionV relativeFrom="margin">
              <wp:posOffset>1663700</wp:posOffset>
            </wp:positionV>
            <wp:extent cx="1235710" cy="995045"/>
            <wp:effectExtent l="0" t="0" r="2540" b="0"/>
            <wp:wrapSquare wrapText="bothSides"/>
            <wp:docPr id="27" name="Hình ảnh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57150</wp:posOffset>
            </wp:positionH>
            <wp:positionV relativeFrom="margin">
              <wp:posOffset>1562100</wp:posOffset>
            </wp:positionV>
            <wp:extent cx="1263650" cy="1261110"/>
            <wp:effectExtent l="0" t="0" r="0" b="0"/>
            <wp:wrapSquare wrapText="bothSides"/>
            <wp:docPr id="28" name="Hình ảnh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12F4" w:rsidRDefault="005912F4" w:rsidP="00834626"/>
    <w:p w:rsidR="005912F4" w:rsidRDefault="005912F4" w:rsidP="00834626"/>
    <w:p w:rsidR="005912F4" w:rsidRDefault="005912F4" w:rsidP="00834626"/>
    <w:p w:rsidR="005912F4" w:rsidRDefault="005912F4" w:rsidP="00834626"/>
    <w:p w:rsidR="005912F4" w:rsidRDefault="005912F4" w:rsidP="00834626"/>
    <w:p w:rsidR="005912F4" w:rsidRDefault="005912F4" w:rsidP="00834626"/>
    <w:p w:rsidR="005912F4" w:rsidRDefault="005912F4" w:rsidP="00834626"/>
    <w:p w:rsidR="005912F4" w:rsidRDefault="005912F4" w:rsidP="00834626"/>
    <w:p w:rsidR="005912F4" w:rsidRDefault="0084403D" w:rsidP="00834626">
      <w:r>
        <w:rPr>
          <w:noProof/>
        </w:rPr>
        <w:drawing>
          <wp:anchor distT="0" distB="0" distL="114300" distR="114300" simplePos="0" relativeHeight="251697152" behindDoc="0" locked="0" layoutInCell="1" allowOverlap="1" wp14:anchorId="5B63F60E">
            <wp:simplePos x="0" y="0"/>
            <wp:positionH relativeFrom="margin">
              <wp:posOffset>4108450</wp:posOffset>
            </wp:positionH>
            <wp:positionV relativeFrom="margin">
              <wp:posOffset>2806700</wp:posOffset>
            </wp:positionV>
            <wp:extent cx="1263650" cy="849630"/>
            <wp:effectExtent l="0" t="0" r="0" b="7620"/>
            <wp:wrapSquare wrapText="bothSides"/>
            <wp:docPr id="26" name="Hình ảnh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12F4" w:rsidRDefault="00526577" w:rsidP="00834626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F27BDA4" wp14:editId="42A328B3">
                <wp:simplePos x="0" y="0"/>
                <wp:positionH relativeFrom="page">
                  <wp:posOffset>6112933</wp:posOffset>
                </wp:positionH>
                <wp:positionV relativeFrom="page">
                  <wp:posOffset>3496733</wp:posOffset>
                </wp:positionV>
                <wp:extent cx="3765550" cy="3572934"/>
                <wp:effectExtent l="0" t="0" r="6350" b="8890"/>
                <wp:wrapNone/>
                <wp:docPr id="31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0" cy="35729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577" w:rsidRPr="00526577" w:rsidRDefault="00526577" w:rsidP="00526577">
                            <w:pPr>
                              <w:pStyle w:val="u2"/>
                              <w:spacing w:after="0" w:line="312" w:lineRule="auto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26577">
                              <w:rPr>
                                <w:sz w:val="22"/>
                                <w:szCs w:val="22"/>
                              </w:rPr>
                              <w:t>THÔNG S</w:t>
                            </w:r>
                            <w:r w:rsidRPr="0052657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Ố KĨ THUẬT</w:t>
                            </w:r>
                          </w:p>
                          <w:p w:rsidR="00526577" w:rsidRPr="00526577" w:rsidRDefault="00526577" w:rsidP="00526577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line="312" w:lineRule="auto"/>
                              <w:ind w:left="45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Độ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phóng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đại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tối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đa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: 40 - 400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lần</w:t>
                            </w:r>
                            <w:proofErr w:type="spellEnd"/>
                            <w:r w:rsidRPr="0052657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526577" w:rsidRPr="00526577" w:rsidRDefault="00526577" w:rsidP="00526577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line="312" w:lineRule="auto"/>
                              <w:ind w:left="45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Thị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kính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:</w:t>
                            </w:r>
                            <w:proofErr w:type="gram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WF10X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phủ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lớp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chống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chói</w:t>
                            </w:r>
                            <w:proofErr w:type="spellEnd"/>
                          </w:p>
                          <w:p w:rsidR="00526577" w:rsidRPr="00526577" w:rsidRDefault="00526577" w:rsidP="00526577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line="312" w:lineRule="auto"/>
                              <w:ind w:left="45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Vật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kính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: 4X; 10X; 40X.</w:t>
                            </w:r>
                          </w:p>
                          <w:p w:rsidR="00526577" w:rsidRPr="00526577" w:rsidRDefault="00526577" w:rsidP="00526577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line="312" w:lineRule="auto"/>
                              <w:ind w:left="45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96EE1">
                              <w:rPr>
                                <w:rFonts w:ascii="Times New Roman" w:eastAsia="Times New Roman" w:hAnsi="Times New Roman"/>
                                <w:sz w:val="22"/>
                                <w:szCs w:val="22"/>
                              </w:rPr>
                              <w:t>Góc</w:t>
                            </w:r>
                            <w:proofErr w:type="spellEnd"/>
                            <w:r w:rsidRPr="00A96EE1">
                              <w:rPr>
                                <w:rFonts w:ascii="Times New Roman" w:eastAsia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96EE1">
                              <w:rPr>
                                <w:rFonts w:ascii="Times New Roman" w:eastAsia="Times New Roman" w:hAnsi="Times New Roman"/>
                                <w:sz w:val="22"/>
                                <w:szCs w:val="22"/>
                              </w:rPr>
                              <w:t>nghiêng</w:t>
                            </w:r>
                            <w:proofErr w:type="spellEnd"/>
                            <w:r w:rsidRPr="00A96EE1">
                              <w:rPr>
                                <w:rFonts w:ascii="Times New Roman" w:eastAsia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96EE1">
                              <w:rPr>
                                <w:rFonts w:ascii="Times New Roman" w:eastAsia="Times New Roman" w:hAnsi="Times New Roman"/>
                                <w:sz w:val="22"/>
                                <w:szCs w:val="22"/>
                              </w:rPr>
                              <w:t>ống</w:t>
                            </w:r>
                            <w:proofErr w:type="spellEnd"/>
                            <w:r w:rsidRPr="00A96EE1">
                              <w:rPr>
                                <w:rFonts w:ascii="Times New Roman" w:eastAsia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96EE1">
                              <w:rPr>
                                <w:rFonts w:ascii="Times New Roman" w:eastAsia="Times New Roman" w:hAnsi="Times New Roman"/>
                                <w:sz w:val="22"/>
                                <w:szCs w:val="22"/>
                              </w:rPr>
                              <w:t>kính</w:t>
                            </w:r>
                            <w:proofErr w:type="spellEnd"/>
                            <w:r w:rsidRPr="00A96EE1">
                              <w:rPr>
                                <w:rFonts w:ascii="Times New Roman" w:eastAsia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96EE1">
                              <w:rPr>
                                <w:rFonts w:ascii="Times New Roman" w:eastAsia="Times New Roman" w:hAnsi="Times New Roman"/>
                                <w:sz w:val="22"/>
                                <w:szCs w:val="22"/>
                              </w:rPr>
                              <w:t>thị</w:t>
                            </w:r>
                            <w:proofErr w:type="spellEnd"/>
                            <w:r w:rsidRPr="00A96EE1">
                              <w:rPr>
                                <w:rFonts w:ascii="Times New Roman" w:eastAsia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96EE1">
                              <w:rPr>
                                <w:rFonts w:ascii="Times New Roman" w:eastAsia="Times New Roman" w:hAnsi="Times New Roman"/>
                                <w:sz w:val="22"/>
                                <w:szCs w:val="22"/>
                              </w:rPr>
                              <w:t>kính</w:t>
                            </w:r>
                            <w:proofErr w:type="spellEnd"/>
                            <w:r w:rsidRPr="00A96EE1">
                              <w:rPr>
                                <w:rFonts w:ascii="Times New Roman" w:eastAsia="Times New Roman" w:hAnsi="Times New Roman"/>
                                <w:sz w:val="22"/>
                                <w:szCs w:val="22"/>
                              </w:rPr>
                              <w:t xml:space="preserve">: 45 </w:t>
                            </w:r>
                            <w:proofErr w:type="spellStart"/>
                            <w:r w:rsidRPr="00A96EE1">
                              <w:rPr>
                                <w:rFonts w:ascii="Times New Roman" w:eastAsia="Times New Roman" w:hAnsi="Times New Roman"/>
                                <w:sz w:val="22"/>
                                <w:szCs w:val="22"/>
                              </w:rPr>
                              <w:t>độ</w:t>
                            </w:r>
                            <w:proofErr w:type="spellEnd"/>
                            <w:r w:rsidRPr="00A96EE1">
                              <w:rPr>
                                <w:rFonts w:ascii="Times New Roman" w:eastAsia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526577" w:rsidRPr="00526577" w:rsidRDefault="00526577" w:rsidP="00526577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line="312" w:lineRule="auto"/>
                              <w:ind w:left="45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Hệ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thống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ốc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tiêu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cự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lấy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nét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chỉnh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thô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và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chỉnh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tinh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mượt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và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ổn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định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526577" w:rsidRPr="00526577" w:rsidRDefault="00526577" w:rsidP="00526577">
                            <w:pPr>
                              <w:pStyle w:val="oancuaDanhsach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line="312" w:lineRule="auto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Hệ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thống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lấy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sáng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Đèn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led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bền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với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thời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gian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toàn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với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mắt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526577" w:rsidRPr="00526577" w:rsidRDefault="00526577" w:rsidP="00526577">
                            <w:pPr>
                              <w:pStyle w:val="oancuaDanhsach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line="312" w:lineRule="auto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Hệ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thống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đèn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có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chức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năng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điều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chỉnh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cường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độ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ánh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sáng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526577" w:rsidRPr="00526577" w:rsidRDefault="00526577" w:rsidP="00526577">
                            <w:pPr>
                              <w:pStyle w:val="oancuaDanhsach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line="312" w:lineRule="auto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Tụ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quang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điều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chỉnh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lượng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ánh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sáng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đi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qua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mẫu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526577" w:rsidRPr="00526577" w:rsidRDefault="00526577" w:rsidP="00526577">
                            <w:pPr>
                              <w:pStyle w:val="oancuaDanhsach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line="312" w:lineRule="auto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Đèn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led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chiếu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từ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trên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xuống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giúp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kính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hiển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sinh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học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sử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dụng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như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kính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hiển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soi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nổi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với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độ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phóng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đại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40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lần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526577" w:rsidRPr="00526577" w:rsidRDefault="00526577" w:rsidP="00526577">
                            <w:pPr>
                              <w:pStyle w:val="oancuaDanhsach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line="312" w:lineRule="auto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Điện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áp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: 220V</w:t>
                            </w:r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- </w:t>
                            </w:r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Pin: 3*1.5 V Pin AA </w:t>
                            </w:r>
                          </w:p>
                          <w:p w:rsidR="00526577" w:rsidRDefault="00526577" w:rsidP="00526577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line="312" w:lineRule="auto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Xuất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xứ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: TQ</w:t>
                            </w:r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526577" w:rsidRPr="00526577" w:rsidRDefault="00526577" w:rsidP="00526577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line="312" w:lineRule="auto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Bảo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hành</w:t>
                            </w:r>
                            <w:proofErr w:type="spellEnd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1 </w:t>
                            </w:r>
                            <w:proofErr w:type="spellStart"/>
                            <w:r w:rsidRPr="0052657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năm</w:t>
                            </w:r>
                            <w:proofErr w:type="spellEnd"/>
                          </w:p>
                          <w:p w:rsidR="00526577" w:rsidRPr="00526577" w:rsidRDefault="00526577" w:rsidP="00526577">
                            <w:pPr>
                              <w:pStyle w:val="BodyCopy"/>
                              <w:spacing w:after="0" w:line="312" w:lineRule="auto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7BDA4" id="_x0000_s1029" type="#_x0000_t202" style="position:absolute;margin-left:481.35pt;margin-top:275.35pt;width:296.5pt;height:281.3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" filled="f" stroked="f" strokeweight="0">
                <v:textbox inset="0,0,0,0">
                  <w:txbxContent>
                    <w:p w:rsidR="00526577" w:rsidRPr="00526577" w:rsidRDefault="00526577" w:rsidP="00526577">
                      <w:pPr>
                        <w:pStyle w:val="u2"/>
                        <w:spacing w:after="0" w:line="312" w:lineRule="auto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26577">
                        <w:rPr>
                          <w:sz w:val="22"/>
                          <w:szCs w:val="22"/>
                        </w:rPr>
                        <w:t>THÔNG S</w:t>
                      </w:r>
                      <w:r w:rsidRPr="00526577">
                        <w:rPr>
                          <w:rFonts w:ascii="Arial" w:hAnsi="Arial" w:cs="Arial"/>
                          <w:sz w:val="22"/>
                          <w:szCs w:val="22"/>
                        </w:rPr>
                        <w:t>Ố KĨ THUẬT</w:t>
                      </w:r>
                    </w:p>
                    <w:p w:rsidR="00526577" w:rsidRPr="00526577" w:rsidRDefault="00526577" w:rsidP="00526577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line="312" w:lineRule="auto"/>
                        <w:ind w:left="45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Độ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phóng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đại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tối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đa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: 40 - 400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lần</w:t>
                      </w:r>
                      <w:proofErr w:type="spellEnd"/>
                      <w:r w:rsidRPr="00526577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526577" w:rsidRPr="00526577" w:rsidRDefault="00526577" w:rsidP="00526577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line="312" w:lineRule="auto"/>
                        <w:ind w:left="45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Thị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kính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:</w:t>
                      </w:r>
                      <w:proofErr w:type="gram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WF10X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phủ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lớp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chống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chói</w:t>
                      </w:r>
                      <w:proofErr w:type="spellEnd"/>
                    </w:p>
                    <w:p w:rsidR="00526577" w:rsidRPr="00526577" w:rsidRDefault="00526577" w:rsidP="00526577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line="312" w:lineRule="auto"/>
                        <w:ind w:left="45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Vật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kính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: 4X; 10X; 40X.</w:t>
                      </w:r>
                    </w:p>
                    <w:p w:rsidR="00526577" w:rsidRPr="00526577" w:rsidRDefault="00526577" w:rsidP="00526577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line="312" w:lineRule="auto"/>
                        <w:ind w:left="45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A96EE1">
                        <w:rPr>
                          <w:rFonts w:ascii="Times New Roman" w:eastAsia="Times New Roman" w:hAnsi="Times New Roman"/>
                          <w:sz w:val="22"/>
                          <w:szCs w:val="22"/>
                        </w:rPr>
                        <w:t>Góc</w:t>
                      </w:r>
                      <w:proofErr w:type="spellEnd"/>
                      <w:r w:rsidRPr="00A96EE1">
                        <w:rPr>
                          <w:rFonts w:ascii="Times New Roman" w:eastAsia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96EE1">
                        <w:rPr>
                          <w:rFonts w:ascii="Times New Roman" w:eastAsia="Times New Roman" w:hAnsi="Times New Roman"/>
                          <w:sz w:val="22"/>
                          <w:szCs w:val="22"/>
                        </w:rPr>
                        <w:t>nghiêng</w:t>
                      </w:r>
                      <w:proofErr w:type="spellEnd"/>
                      <w:r w:rsidRPr="00A96EE1">
                        <w:rPr>
                          <w:rFonts w:ascii="Times New Roman" w:eastAsia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96EE1">
                        <w:rPr>
                          <w:rFonts w:ascii="Times New Roman" w:eastAsia="Times New Roman" w:hAnsi="Times New Roman"/>
                          <w:sz w:val="22"/>
                          <w:szCs w:val="22"/>
                        </w:rPr>
                        <w:t>ống</w:t>
                      </w:r>
                      <w:proofErr w:type="spellEnd"/>
                      <w:r w:rsidRPr="00A96EE1">
                        <w:rPr>
                          <w:rFonts w:ascii="Times New Roman" w:eastAsia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96EE1">
                        <w:rPr>
                          <w:rFonts w:ascii="Times New Roman" w:eastAsia="Times New Roman" w:hAnsi="Times New Roman"/>
                          <w:sz w:val="22"/>
                          <w:szCs w:val="22"/>
                        </w:rPr>
                        <w:t>kính</w:t>
                      </w:r>
                      <w:proofErr w:type="spellEnd"/>
                      <w:r w:rsidRPr="00A96EE1">
                        <w:rPr>
                          <w:rFonts w:ascii="Times New Roman" w:eastAsia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96EE1">
                        <w:rPr>
                          <w:rFonts w:ascii="Times New Roman" w:eastAsia="Times New Roman" w:hAnsi="Times New Roman"/>
                          <w:sz w:val="22"/>
                          <w:szCs w:val="22"/>
                        </w:rPr>
                        <w:t>thị</w:t>
                      </w:r>
                      <w:proofErr w:type="spellEnd"/>
                      <w:r w:rsidRPr="00A96EE1">
                        <w:rPr>
                          <w:rFonts w:ascii="Times New Roman" w:eastAsia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96EE1">
                        <w:rPr>
                          <w:rFonts w:ascii="Times New Roman" w:eastAsia="Times New Roman" w:hAnsi="Times New Roman"/>
                          <w:sz w:val="22"/>
                          <w:szCs w:val="22"/>
                        </w:rPr>
                        <w:t>kính</w:t>
                      </w:r>
                      <w:proofErr w:type="spellEnd"/>
                      <w:r w:rsidRPr="00A96EE1">
                        <w:rPr>
                          <w:rFonts w:ascii="Times New Roman" w:eastAsia="Times New Roman" w:hAnsi="Times New Roman"/>
                          <w:sz w:val="22"/>
                          <w:szCs w:val="22"/>
                        </w:rPr>
                        <w:t xml:space="preserve">: 45 </w:t>
                      </w:r>
                      <w:proofErr w:type="spellStart"/>
                      <w:r w:rsidRPr="00A96EE1">
                        <w:rPr>
                          <w:rFonts w:ascii="Times New Roman" w:eastAsia="Times New Roman" w:hAnsi="Times New Roman"/>
                          <w:sz w:val="22"/>
                          <w:szCs w:val="22"/>
                        </w:rPr>
                        <w:t>độ</w:t>
                      </w:r>
                      <w:proofErr w:type="spellEnd"/>
                      <w:r w:rsidRPr="00A96EE1">
                        <w:rPr>
                          <w:rFonts w:ascii="Times New Roman" w:eastAsia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:rsidR="00526577" w:rsidRPr="00526577" w:rsidRDefault="00526577" w:rsidP="00526577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line="312" w:lineRule="auto"/>
                        <w:ind w:left="45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Hệ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thống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ốc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tiêu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cự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lấy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nét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chỉnh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thô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và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chỉnh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tinh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mượt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và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ổn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định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:rsidR="00526577" w:rsidRPr="00526577" w:rsidRDefault="00526577" w:rsidP="00526577">
                      <w:pPr>
                        <w:pStyle w:val="oancuaDanhsach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line="312" w:lineRule="auto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Hệ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thống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lấy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sáng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Đèn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led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bền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với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thời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gian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toàn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với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mắt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526577" w:rsidRPr="00526577" w:rsidRDefault="00526577" w:rsidP="00526577">
                      <w:pPr>
                        <w:pStyle w:val="oancuaDanhsach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line="312" w:lineRule="auto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Hệ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thống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đèn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có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chức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năng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điều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chỉnh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cường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độ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ánh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sáng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:rsidR="00526577" w:rsidRPr="00526577" w:rsidRDefault="00526577" w:rsidP="00526577">
                      <w:pPr>
                        <w:pStyle w:val="oancuaDanhsach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line="312" w:lineRule="auto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Tụ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quang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điều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chỉnh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lượng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ánh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sáng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đi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qua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mẫu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:rsidR="00526577" w:rsidRPr="00526577" w:rsidRDefault="00526577" w:rsidP="00526577">
                      <w:pPr>
                        <w:pStyle w:val="oancuaDanhsach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line="312" w:lineRule="auto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Đèn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led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chiếu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từ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trên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xuống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giúp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kính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hiển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sinh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học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sử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dụng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như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kính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hiển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soi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nổi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với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độ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phóng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đại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40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lần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:rsidR="00526577" w:rsidRPr="00526577" w:rsidRDefault="00526577" w:rsidP="00526577">
                      <w:pPr>
                        <w:pStyle w:val="oancuaDanhsach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line="312" w:lineRule="auto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Điện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áp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: 220V</w:t>
                      </w:r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- </w:t>
                      </w:r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  <w:shd w:val="clear" w:color="auto" w:fill="FFFFFF"/>
                        </w:rPr>
                        <w:t xml:space="preserve">Pin: 3*1.5 V Pin AA </w:t>
                      </w:r>
                    </w:p>
                    <w:p w:rsidR="00526577" w:rsidRDefault="00526577" w:rsidP="00526577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line="312" w:lineRule="auto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Xuất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xứ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: TQ</w:t>
                      </w:r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</w:p>
                    <w:p w:rsidR="00526577" w:rsidRPr="00526577" w:rsidRDefault="00526577" w:rsidP="00526577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line="312" w:lineRule="auto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Bảo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hành</w:t>
                      </w:r>
                      <w:proofErr w:type="spellEnd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1 </w:t>
                      </w:r>
                      <w:proofErr w:type="spellStart"/>
                      <w:r w:rsidRPr="0052657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năm</w:t>
                      </w:r>
                      <w:proofErr w:type="spellEnd"/>
                    </w:p>
                    <w:p w:rsidR="00526577" w:rsidRPr="00526577" w:rsidRDefault="00526577" w:rsidP="00526577">
                      <w:pPr>
                        <w:pStyle w:val="BodyCopy"/>
                        <w:spacing w:after="0" w:line="312" w:lineRule="auto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4403D">
        <w:rPr>
          <w:noProof/>
        </w:rPr>
        <w:drawing>
          <wp:anchor distT="0" distB="0" distL="114300" distR="114300" simplePos="0" relativeHeight="251653120" behindDoc="0" locked="0" layoutInCell="1" allowOverlap="1" wp14:anchorId="09BB7524">
            <wp:simplePos x="0" y="0"/>
            <wp:positionH relativeFrom="margin">
              <wp:posOffset>44450</wp:posOffset>
            </wp:positionH>
            <wp:positionV relativeFrom="margin">
              <wp:posOffset>2959100</wp:posOffset>
            </wp:positionV>
            <wp:extent cx="1301750" cy="706120"/>
            <wp:effectExtent l="0" t="0" r="0" b="0"/>
            <wp:wrapSquare wrapText="bothSides"/>
            <wp:docPr id="10" name="Hình ảnh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912F4" w:rsidRDefault="005912F4" w:rsidP="00834626"/>
    <w:p w:rsidR="005912F4" w:rsidRDefault="005912F4" w:rsidP="00834626"/>
    <w:p w:rsidR="005912F4" w:rsidRDefault="005912F4" w:rsidP="00834626"/>
    <w:p w:rsidR="005912F4" w:rsidRDefault="005912F4" w:rsidP="00834626"/>
    <w:p w:rsidR="005912F4" w:rsidRDefault="005912F4" w:rsidP="00834626"/>
    <w:p w:rsidR="005912F4" w:rsidRDefault="005912F4" w:rsidP="00834626"/>
    <w:p w:rsidR="005912F4" w:rsidRDefault="005912F4" w:rsidP="00834626"/>
    <w:p w:rsidR="005912F4" w:rsidRDefault="0084403D" w:rsidP="00834626"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4133850</wp:posOffset>
            </wp:positionH>
            <wp:positionV relativeFrom="margin">
              <wp:posOffset>4127500</wp:posOffset>
            </wp:positionV>
            <wp:extent cx="1289050" cy="1243330"/>
            <wp:effectExtent l="0" t="0" r="6350" b="0"/>
            <wp:wrapSquare wrapText="bothSides"/>
            <wp:docPr id="29" name="Hình ảnh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margin">
              <wp:posOffset>2635250</wp:posOffset>
            </wp:positionH>
            <wp:positionV relativeFrom="margin">
              <wp:posOffset>4121150</wp:posOffset>
            </wp:positionV>
            <wp:extent cx="1498600" cy="1226185"/>
            <wp:effectExtent l="0" t="0" r="6350" b="0"/>
            <wp:wrapSquare wrapText="bothSides"/>
            <wp:docPr id="19" name="Hình ảnh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1"/>
                    <a:stretch/>
                  </pic:blipFill>
                  <pic:spPr bwMode="auto">
                    <a:xfrm>
                      <a:off x="0" y="0"/>
                      <a:ext cx="1498600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1346200</wp:posOffset>
            </wp:positionH>
            <wp:positionV relativeFrom="margin">
              <wp:posOffset>4138295</wp:posOffset>
            </wp:positionV>
            <wp:extent cx="1289050" cy="1236980"/>
            <wp:effectExtent l="0" t="0" r="6350" b="1270"/>
            <wp:wrapSquare wrapText="bothSides"/>
            <wp:docPr id="23" name="Hình ảnh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8905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7D9E761">
            <wp:simplePos x="0" y="0"/>
            <wp:positionH relativeFrom="margin">
              <wp:posOffset>-3175</wp:posOffset>
            </wp:positionH>
            <wp:positionV relativeFrom="margin">
              <wp:posOffset>4126230</wp:posOffset>
            </wp:positionV>
            <wp:extent cx="1346200" cy="1247698"/>
            <wp:effectExtent l="0" t="0" r="6350" b="0"/>
            <wp:wrapSquare wrapText="bothSides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24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12F4" w:rsidRDefault="005912F4" w:rsidP="00834626"/>
    <w:p w:rsidR="005912F4" w:rsidRDefault="005912F4" w:rsidP="00834626"/>
    <w:p w:rsidR="005912F4" w:rsidRDefault="005912F4" w:rsidP="00834626"/>
    <w:p w:rsidR="005912F4" w:rsidRDefault="005912F4" w:rsidP="00834626"/>
    <w:p w:rsidR="005912F4" w:rsidRDefault="005912F4" w:rsidP="00834626"/>
    <w:p w:rsidR="005912F4" w:rsidRDefault="005912F4" w:rsidP="00834626"/>
    <w:p w:rsidR="005912F4" w:rsidRDefault="005912F4" w:rsidP="00834626"/>
    <w:p w:rsidR="005912F4" w:rsidRDefault="005912F4" w:rsidP="00834626"/>
    <w:p w:rsidR="005912F4" w:rsidRDefault="005912F4" w:rsidP="00834626"/>
    <w:p w:rsidR="00526577" w:rsidRDefault="00526577" w:rsidP="00834626">
      <w:pPr>
        <w:rPr>
          <w:rFonts w:ascii="Times New Roman" w:hAnsi="Times New Roman"/>
        </w:rPr>
      </w:pPr>
    </w:p>
    <w:p w:rsidR="00526577" w:rsidRDefault="00526577" w:rsidP="00834626">
      <w:pPr>
        <w:rPr>
          <w:rFonts w:ascii="Times New Roman" w:hAnsi="Times New Roman"/>
        </w:rPr>
      </w:pPr>
    </w:p>
    <w:p w:rsidR="00526577" w:rsidRDefault="00526577" w:rsidP="00834626">
      <w:pPr>
        <w:rPr>
          <w:rFonts w:ascii="Times New Roman" w:hAnsi="Times New Roman"/>
        </w:rPr>
      </w:pPr>
    </w:p>
    <w:p w:rsidR="00526577" w:rsidRDefault="00526577" w:rsidP="00834626">
      <w:pPr>
        <w:rPr>
          <w:rFonts w:ascii="Times New Roman" w:hAnsi="Times New Roman"/>
        </w:rPr>
      </w:pPr>
    </w:p>
    <w:p w:rsidR="00526577" w:rsidRDefault="00526577" w:rsidP="00834626">
      <w:pPr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782367B" wp14:editId="0970FB0E">
                <wp:simplePos x="0" y="0"/>
                <wp:positionH relativeFrom="page">
                  <wp:posOffset>457200</wp:posOffset>
                </wp:positionH>
                <wp:positionV relativeFrom="page">
                  <wp:posOffset>6637020</wp:posOffset>
                </wp:positionV>
                <wp:extent cx="3456000" cy="1014730"/>
                <wp:effectExtent l="0" t="0" r="11430" b="10160"/>
                <wp:wrapNone/>
                <wp:docPr id="192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6000" cy="1014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577" w:rsidRPr="00BF0F15" w:rsidRDefault="00526577" w:rsidP="00526577">
                            <w:pPr>
                              <w:pStyle w:val="u4"/>
                              <w:rPr>
                                <w:rFonts w:ascii="Arial" w:hAnsi="Arial" w:cs="Arial"/>
                                <w:sz w:val="19"/>
                                <w:lang w:val="vi-VN"/>
                              </w:rPr>
                            </w:pPr>
                            <w:r w:rsidRPr="00BF0F15">
                              <w:rPr>
                                <w:sz w:val="19"/>
                              </w:rPr>
                              <w:t>CÔNG TY TNHH MTV Đ</w:t>
                            </w:r>
                            <w:r w:rsidRPr="00BF0F15">
                              <w:rPr>
                                <w:rFonts w:ascii="Arial" w:hAnsi="Arial" w:cs="Arial"/>
                                <w:sz w:val="19"/>
                                <w:lang w:val="vi-VN"/>
                              </w:rPr>
                              <w:t>ỨC MAI KHÔI</w:t>
                            </w:r>
                          </w:p>
                          <w:p w:rsidR="00526577" w:rsidRPr="00BF0F15" w:rsidRDefault="00526577" w:rsidP="00526577">
                            <w:pPr>
                              <w:pStyle w:val="OrderFormCompanyInformation"/>
                              <w:rPr>
                                <w:rFonts w:ascii="Arial" w:hAnsi="Arial" w:cs="Arial"/>
                                <w:sz w:val="17"/>
                              </w:rPr>
                            </w:pPr>
                            <w:r w:rsidRPr="00BF0F15">
                              <w:rPr>
                                <w:sz w:val="17"/>
                              </w:rPr>
                              <w:t xml:space="preserve">854/47/35 </w:t>
                            </w:r>
                            <w:proofErr w:type="spellStart"/>
                            <w:r w:rsidRPr="00BF0F15">
                              <w:rPr>
                                <w:sz w:val="17"/>
                              </w:rPr>
                              <w:t>Th</w:t>
                            </w:r>
                            <w:r w:rsidRPr="00BF0F15">
                              <w:rPr>
                                <w:rFonts w:ascii="Arial" w:hAnsi="Arial" w:cs="Arial"/>
                                <w:sz w:val="17"/>
                              </w:rPr>
                              <w:t>ống</w:t>
                            </w:r>
                            <w:proofErr w:type="spellEnd"/>
                            <w:r w:rsidRPr="00BF0F15">
                              <w:rPr>
                                <w:rFonts w:ascii="Arial" w:hAnsi="Arial" w:cs="Arial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 w:rsidRPr="00BF0F15">
                              <w:rPr>
                                <w:rFonts w:ascii="Arial" w:hAnsi="Arial" w:cs="Arial"/>
                                <w:sz w:val="17"/>
                              </w:rPr>
                              <w:t>Nhất</w:t>
                            </w:r>
                            <w:proofErr w:type="spellEnd"/>
                            <w:r w:rsidRPr="00BF0F15">
                              <w:rPr>
                                <w:rFonts w:ascii="Arial" w:hAnsi="Arial" w:cs="Arial"/>
                                <w:sz w:val="17"/>
                              </w:rPr>
                              <w:t xml:space="preserve">, </w:t>
                            </w:r>
                            <w:proofErr w:type="spellStart"/>
                            <w:r w:rsidRPr="00BF0F15">
                              <w:rPr>
                                <w:rFonts w:ascii="Arial" w:hAnsi="Arial" w:cs="Arial"/>
                                <w:sz w:val="17"/>
                              </w:rPr>
                              <w:t>Phường</w:t>
                            </w:r>
                            <w:proofErr w:type="spellEnd"/>
                            <w:r w:rsidRPr="00BF0F15">
                              <w:rPr>
                                <w:rFonts w:ascii="Arial" w:hAnsi="Arial" w:cs="Arial"/>
                                <w:sz w:val="17"/>
                              </w:rPr>
                              <w:t xml:space="preserve"> 15, Q. </w:t>
                            </w:r>
                            <w:proofErr w:type="spellStart"/>
                            <w:r w:rsidRPr="00BF0F15">
                              <w:rPr>
                                <w:rFonts w:ascii="Arial" w:hAnsi="Arial" w:cs="Arial"/>
                                <w:sz w:val="17"/>
                              </w:rPr>
                              <w:t>Gò</w:t>
                            </w:r>
                            <w:proofErr w:type="spellEnd"/>
                            <w:r w:rsidRPr="00BF0F15">
                              <w:rPr>
                                <w:rFonts w:ascii="Arial" w:hAnsi="Arial" w:cs="Arial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 w:rsidRPr="00BF0F15">
                              <w:rPr>
                                <w:rFonts w:ascii="Arial" w:hAnsi="Arial" w:cs="Arial"/>
                                <w:sz w:val="17"/>
                              </w:rPr>
                              <w:t>Vấp</w:t>
                            </w:r>
                            <w:proofErr w:type="spellEnd"/>
                            <w:r w:rsidRPr="00BF0F15">
                              <w:rPr>
                                <w:rFonts w:ascii="Arial" w:hAnsi="Arial" w:cs="Arial"/>
                                <w:sz w:val="17"/>
                              </w:rPr>
                              <w:t>, TP. HCM</w:t>
                            </w:r>
                          </w:p>
                          <w:p w:rsidR="00526577" w:rsidRDefault="00526577" w:rsidP="00526577">
                            <w:pPr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ĐT</w:t>
                            </w:r>
                            <w:r w:rsidRPr="00BF0F15">
                              <w:rPr>
                                <w:sz w:val="19"/>
                              </w:rPr>
                              <w:t>: [0934.189.486 – 0909.907.861</w:t>
                            </w:r>
                            <w:proofErr w:type="gramStart"/>
                            <w:r w:rsidRPr="00BF0F15">
                              <w:rPr>
                                <w:sz w:val="19"/>
                              </w:rPr>
                              <w:t xml:space="preserve">]  </w:t>
                            </w:r>
                            <w:proofErr w:type="spellStart"/>
                            <w:r w:rsidRPr="00BF0F15">
                              <w:rPr>
                                <w:sz w:val="19"/>
                              </w:rPr>
                              <w:t>Mr</w:t>
                            </w:r>
                            <w:proofErr w:type="spellEnd"/>
                            <w:proofErr w:type="gramEnd"/>
                            <w:r w:rsidRPr="00BF0F15">
                              <w:rPr>
                                <w:sz w:val="19"/>
                              </w:rPr>
                              <w:t xml:space="preserve"> Đ</w:t>
                            </w:r>
                            <w:proofErr w:type="spellStart"/>
                            <w:r w:rsidRPr="00BF0F15">
                              <w:rPr>
                                <w:rFonts w:ascii="Arial" w:hAnsi="Arial" w:cs="Arial"/>
                                <w:sz w:val="19"/>
                                <w:lang w:val="vi-VN"/>
                              </w:rPr>
                              <w:t>ức</w:t>
                            </w:r>
                            <w:proofErr w:type="spellEnd"/>
                          </w:p>
                          <w:p w:rsidR="00526577" w:rsidRPr="000B40EF" w:rsidRDefault="00526577" w:rsidP="00526577">
                            <w:pPr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</w:rPr>
                              <w:t>Email: thietbimaikhoi@gmail.com</w:t>
                            </w:r>
                          </w:p>
                          <w:p w:rsidR="00526577" w:rsidRPr="00BF0F15" w:rsidRDefault="00526577" w:rsidP="00526577">
                            <w:pPr>
                              <w:pStyle w:val="u3"/>
                              <w:rPr>
                                <w:rFonts w:ascii="Arial" w:hAnsi="Arial" w:cs="Arial"/>
                                <w:sz w:val="19"/>
                              </w:rPr>
                            </w:pPr>
                            <w:r w:rsidRPr="00BF0F15">
                              <w:rPr>
                                <w:rFonts w:ascii="Arial" w:hAnsi="Arial" w:cs="Arial"/>
                                <w:sz w:val="19"/>
                              </w:rPr>
                              <w:t>www.thietbimaikhoi.com</w:t>
                            </w:r>
                          </w:p>
                          <w:p w:rsidR="00526577" w:rsidRPr="00BF0F15" w:rsidRDefault="00526577" w:rsidP="00526577">
                            <w:pPr>
                              <w:pStyle w:val="OrderFormCompanyInformation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526577" w:rsidRPr="00823084" w:rsidRDefault="00526577" w:rsidP="00526577">
                            <w:pPr>
                              <w:pStyle w:val="OrderFormCompanyInformation"/>
                            </w:pPr>
                          </w:p>
                          <w:p w:rsidR="00526577" w:rsidRPr="00823084" w:rsidRDefault="00526577" w:rsidP="00526577">
                            <w:pPr>
                              <w:pStyle w:val="OrderFormCompanyInformation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2367B" id="Text Box 187" o:spid="_x0000_s1030" type="#_x0000_t202" style="position:absolute;margin-left:36pt;margin-top:522.6pt;width:272.15pt;height:79.9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" filled="f" stroked="f">
                <v:textbox style="mso-fit-shape-to-text:t" inset="0,0,0,0">
                  <w:txbxContent>
                    <w:p w:rsidR="00526577" w:rsidRPr="00BF0F15" w:rsidRDefault="00526577" w:rsidP="00526577">
                      <w:pPr>
                        <w:pStyle w:val="u4"/>
                        <w:rPr>
                          <w:rFonts w:ascii="Arial" w:hAnsi="Arial" w:cs="Arial"/>
                          <w:sz w:val="19"/>
                          <w:lang w:val="vi-VN"/>
                        </w:rPr>
                      </w:pPr>
                      <w:r w:rsidRPr="00BF0F15">
                        <w:rPr>
                          <w:sz w:val="19"/>
                        </w:rPr>
                        <w:t>CÔNG TY TNHH MTV Đ</w:t>
                      </w:r>
                      <w:r w:rsidRPr="00BF0F15">
                        <w:rPr>
                          <w:rFonts w:ascii="Arial" w:hAnsi="Arial" w:cs="Arial"/>
                          <w:sz w:val="19"/>
                          <w:lang w:val="vi-VN"/>
                        </w:rPr>
                        <w:t>ỨC MAI KHÔI</w:t>
                      </w:r>
                    </w:p>
                    <w:p w:rsidR="00526577" w:rsidRPr="00BF0F15" w:rsidRDefault="00526577" w:rsidP="00526577">
                      <w:pPr>
                        <w:pStyle w:val="OrderFormCompanyInformation"/>
                        <w:rPr>
                          <w:rFonts w:ascii="Arial" w:hAnsi="Arial" w:cs="Arial"/>
                          <w:sz w:val="17"/>
                        </w:rPr>
                      </w:pPr>
                      <w:r w:rsidRPr="00BF0F15">
                        <w:rPr>
                          <w:sz w:val="17"/>
                        </w:rPr>
                        <w:t xml:space="preserve">854/47/35 </w:t>
                      </w:r>
                      <w:proofErr w:type="spellStart"/>
                      <w:r w:rsidRPr="00BF0F15">
                        <w:rPr>
                          <w:sz w:val="17"/>
                        </w:rPr>
                        <w:t>Th</w:t>
                      </w:r>
                      <w:r w:rsidRPr="00BF0F15">
                        <w:rPr>
                          <w:rFonts w:ascii="Arial" w:hAnsi="Arial" w:cs="Arial"/>
                          <w:sz w:val="17"/>
                        </w:rPr>
                        <w:t>ống</w:t>
                      </w:r>
                      <w:proofErr w:type="spellEnd"/>
                      <w:r w:rsidRPr="00BF0F15">
                        <w:rPr>
                          <w:rFonts w:ascii="Arial" w:hAnsi="Arial" w:cs="Arial"/>
                          <w:sz w:val="17"/>
                        </w:rPr>
                        <w:t xml:space="preserve"> </w:t>
                      </w:r>
                      <w:proofErr w:type="spellStart"/>
                      <w:r w:rsidRPr="00BF0F15">
                        <w:rPr>
                          <w:rFonts w:ascii="Arial" w:hAnsi="Arial" w:cs="Arial"/>
                          <w:sz w:val="17"/>
                        </w:rPr>
                        <w:t>Nhất</w:t>
                      </w:r>
                      <w:proofErr w:type="spellEnd"/>
                      <w:r w:rsidRPr="00BF0F15">
                        <w:rPr>
                          <w:rFonts w:ascii="Arial" w:hAnsi="Arial" w:cs="Arial"/>
                          <w:sz w:val="17"/>
                        </w:rPr>
                        <w:t xml:space="preserve">, </w:t>
                      </w:r>
                      <w:proofErr w:type="spellStart"/>
                      <w:r w:rsidRPr="00BF0F15">
                        <w:rPr>
                          <w:rFonts w:ascii="Arial" w:hAnsi="Arial" w:cs="Arial"/>
                          <w:sz w:val="17"/>
                        </w:rPr>
                        <w:t>Phường</w:t>
                      </w:r>
                      <w:proofErr w:type="spellEnd"/>
                      <w:r w:rsidRPr="00BF0F15">
                        <w:rPr>
                          <w:rFonts w:ascii="Arial" w:hAnsi="Arial" w:cs="Arial"/>
                          <w:sz w:val="17"/>
                        </w:rPr>
                        <w:t xml:space="preserve"> 15, Q. </w:t>
                      </w:r>
                      <w:proofErr w:type="spellStart"/>
                      <w:r w:rsidRPr="00BF0F15">
                        <w:rPr>
                          <w:rFonts w:ascii="Arial" w:hAnsi="Arial" w:cs="Arial"/>
                          <w:sz w:val="17"/>
                        </w:rPr>
                        <w:t>Gò</w:t>
                      </w:r>
                      <w:proofErr w:type="spellEnd"/>
                      <w:r w:rsidRPr="00BF0F15">
                        <w:rPr>
                          <w:rFonts w:ascii="Arial" w:hAnsi="Arial" w:cs="Arial"/>
                          <w:sz w:val="17"/>
                        </w:rPr>
                        <w:t xml:space="preserve"> </w:t>
                      </w:r>
                      <w:proofErr w:type="spellStart"/>
                      <w:r w:rsidRPr="00BF0F15">
                        <w:rPr>
                          <w:rFonts w:ascii="Arial" w:hAnsi="Arial" w:cs="Arial"/>
                          <w:sz w:val="17"/>
                        </w:rPr>
                        <w:t>Vấp</w:t>
                      </w:r>
                      <w:proofErr w:type="spellEnd"/>
                      <w:r w:rsidRPr="00BF0F15">
                        <w:rPr>
                          <w:rFonts w:ascii="Arial" w:hAnsi="Arial" w:cs="Arial"/>
                          <w:sz w:val="17"/>
                        </w:rPr>
                        <w:t>, TP. HCM</w:t>
                      </w:r>
                    </w:p>
                    <w:p w:rsidR="00526577" w:rsidRDefault="00526577" w:rsidP="00526577">
                      <w:pPr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sz w:val="19"/>
                        </w:rPr>
                        <w:t>ĐT</w:t>
                      </w:r>
                      <w:r w:rsidRPr="00BF0F15">
                        <w:rPr>
                          <w:sz w:val="19"/>
                        </w:rPr>
                        <w:t>: [0934.189.486 – 0909.907.861</w:t>
                      </w:r>
                      <w:proofErr w:type="gramStart"/>
                      <w:r w:rsidRPr="00BF0F15">
                        <w:rPr>
                          <w:sz w:val="19"/>
                        </w:rPr>
                        <w:t xml:space="preserve">]  </w:t>
                      </w:r>
                      <w:proofErr w:type="spellStart"/>
                      <w:r w:rsidRPr="00BF0F15">
                        <w:rPr>
                          <w:sz w:val="19"/>
                        </w:rPr>
                        <w:t>Mr</w:t>
                      </w:r>
                      <w:proofErr w:type="spellEnd"/>
                      <w:proofErr w:type="gramEnd"/>
                      <w:r w:rsidRPr="00BF0F15">
                        <w:rPr>
                          <w:sz w:val="19"/>
                        </w:rPr>
                        <w:t xml:space="preserve"> Đ</w:t>
                      </w:r>
                      <w:proofErr w:type="spellStart"/>
                      <w:r w:rsidRPr="00BF0F15">
                        <w:rPr>
                          <w:rFonts w:ascii="Arial" w:hAnsi="Arial" w:cs="Arial"/>
                          <w:sz w:val="19"/>
                          <w:lang w:val="vi-VN"/>
                        </w:rPr>
                        <w:t>ức</w:t>
                      </w:r>
                      <w:proofErr w:type="spellEnd"/>
                    </w:p>
                    <w:p w:rsidR="00526577" w:rsidRPr="000B40EF" w:rsidRDefault="00526577" w:rsidP="00526577">
                      <w:pPr>
                        <w:rPr>
                          <w:rFonts w:ascii="Arial" w:hAnsi="Arial" w:cs="Arial"/>
                          <w:sz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</w:rPr>
                        <w:t>Email: thietbimaikhoi@gmail.com</w:t>
                      </w:r>
                    </w:p>
                    <w:p w:rsidR="00526577" w:rsidRPr="00BF0F15" w:rsidRDefault="00526577" w:rsidP="00526577">
                      <w:pPr>
                        <w:pStyle w:val="u3"/>
                        <w:rPr>
                          <w:rFonts w:ascii="Arial" w:hAnsi="Arial" w:cs="Arial"/>
                          <w:sz w:val="19"/>
                        </w:rPr>
                      </w:pPr>
                      <w:r w:rsidRPr="00BF0F15">
                        <w:rPr>
                          <w:rFonts w:ascii="Arial" w:hAnsi="Arial" w:cs="Arial"/>
                          <w:sz w:val="19"/>
                        </w:rPr>
                        <w:t>www.thietbimaikhoi.com</w:t>
                      </w:r>
                    </w:p>
                    <w:p w:rsidR="00526577" w:rsidRPr="00BF0F15" w:rsidRDefault="00526577" w:rsidP="00526577">
                      <w:pPr>
                        <w:pStyle w:val="OrderFormCompanyInformation"/>
                        <w:rPr>
                          <w:rFonts w:ascii="Arial" w:hAnsi="Arial" w:cs="Arial"/>
                        </w:rPr>
                      </w:pPr>
                    </w:p>
                    <w:p w:rsidR="00526577" w:rsidRPr="00823084" w:rsidRDefault="00526577" w:rsidP="00526577">
                      <w:pPr>
                        <w:pStyle w:val="OrderFormCompanyInformation"/>
                      </w:pPr>
                    </w:p>
                    <w:p w:rsidR="00526577" w:rsidRPr="00823084" w:rsidRDefault="00526577" w:rsidP="00526577">
                      <w:pPr>
                        <w:pStyle w:val="OrderFormCompanyInformation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26577" w:rsidRDefault="00526577" w:rsidP="00834626">
      <w:pPr>
        <w:rPr>
          <w:rFonts w:ascii="Times New Roman" w:hAnsi="Times New Roman"/>
        </w:rPr>
      </w:pPr>
    </w:p>
    <w:p w:rsidR="00526577" w:rsidRDefault="00526577" w:rsidP="00834626">
      <w:pPr>
        <w:rPr>
          <w:rFonts w:ascii="Times New Roman" w:hAnsi="Times New Roman"/>
        </w:rPr>
      </w:pPr>
    </w:p>
    <w:p w:rsidR="00526577" w:rsidRDefault="00526577" w:rsidP="00834626">
      <w:pPr>
        <w:rPr>
          <w:rFonts w:ascii="Times New Roman" w:hAnsi="Times New Roman"/>
        </w:rPr>
      </w:pPr>
    </w:p>
    <w:p w:rsidR="00526577" w:rsidRDefault="00526577" w:rsidP="00834626">
      <w:pPr>
        <w:rPr>
          <w:rFonts w:ascii="Times New Roman" w:hAnsi="Times New Roman"/>
        </w:rPr>
      </w:pPr>
    </w:p>
    <w:p w:rsidR="00526577" w:rsidRDefault="00526577" w:rsidP="00834626">
      <w:pPr>
        <w:rPr>
          <w:rFonts w:ascii="Times New Roman" w:hAnsi="Times New Roman"/>
        </w:rPr>
      </w:pPr>
    </w:p>
    <w:p w:rsidR="00526577" w:rsidRPr="00526577" w:rsidRDefault="00526577" w:rsidP="00526577">
      <w:pPr>
        <w:jc w:val="center"/>
        <w:rPr>
          <w:rFonts w:ascii="Times New Roman" w:hAnsi="Times New Roman"/>
          <w:sz w:val="25"/>
          <w:szCs w:val="28"/>
        </w:rPr>
      </w:pPr>
    </w:p>
    <w:p w:rsidR="005912F4" w:rsidRPr="005912F4" w:rsidRDefault="005912F4" w:rsidP="00526577">
      <w:pPr>
        <w:jc w:val="center"/>
        <w:rPr>
          <w:rFonts w:ascii="Times New Roman" w:hAnsi="Times New Roman"/>
        </w:rPr>
      </w:pPr>
      <w:r w:rsidRPr="00526577">
        <w:rPr>
          <w:rFonts w:ascii="Times New Roman" w:hAnsi="Times New Roman"/>
          <w:sz w:val="25"/>
          <w:szCs w:val="28"/>
        </w:rPr>
        <w:t>TÍNH NĂNG V</w:t>
      </w:r>
      <w:r w:rsidRPr="00526577">
        <w:rPr>
          <w:rFonts w:ascii="Times New Roman" w:hAnsi="Times New Roman"/>
          <w:sz w:val="25"/>
          <w:szCs w:val="28"/>
          <w:lang w:val="vi-VN"/>
        </w:rPr>
        <w:t>Ư</w:t>
      </w:r>
      <w:r w:rsidRPr="00526577">
        <w:rPr>
          <w:rFonts w:ascii="Times New Roman" w:hAnsi="Times New Roman"/>
          <w:sz w:val="25"/>
          <w:szCs w:val="28"/>
        </w:rPr>
        <w:t>ỢT TRỘI HIỆN NAY</w:t>
      </w:r>
    </w:p>
    <w:p w:rsidR="005912F4" w:rsidRDefault="005912F4" w:rsidP="00834626"/>
    <w:p w:rsidR="005912F4" w:rsidRDefault="00526577" w:rsidP="00834626">
      <w:r>
        <w:rPr>
          <w:noProof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127000</wp:posOffset>
                </wp:positionV>
                <wp:extent cx="3752850" cy="2838450"/>
                <wp:effectExtent l="0" t="0" r="19050" b="19050"/>
                <wp:wrapSquare wrapText="bothSides"/>
                <wp:docPr id="25" name="Nhóm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0" cy="2838450"/>
                          <a:chOff x="-25402" y="0"/>
                          <a:chExt cx="2827868" cy="2252345"/>
                        </a:xfrm>
                      </wpg:grpSpPr>
                      <pic:pic xmlns:pic="http://schemas.openxmlformats.org/drawingml/2006/picture">
                        <pic:nvPicPr>
                          <pic:cNvPr id="24" name="Hình ảnh 2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91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Hộp Văn bản 2"/>
                        <wps:cNvSpPr txBox="1">
                          <a:spLocks noChangeArrowheads="1"/>
                        </wps:cNvSpPr>
                        <wps:spPr bwMode="auto">
                          <a:xfrm>
                            <a:off x="-25402" y="1943100"/>
                            <a:ext cx="2827868" cy="309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12F4" w:rsidRPr="005912F4" w:rsidRDefault="005912F4" w:rsidP="00526577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 w:rsidRPr="005912F4"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Th</w:t>
                              </w:r>
                              <w:r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ị</w:t>
                              </w:r>
                              <w:proofErr w:type="spellEnd"/>
                              <w:r w:rsidRPr="005912F4"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5912F4"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kính</w:t>
                              </w:r>
                              <w:proofErr w:type="spellEnd"/>
                              <w:r w:rsidRPr="005912F4"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5912F4"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trường</w:t>
                              </w:r>
                              <w:proofErr w:type="spellEnd"/>
                              <w:r w:rsidRPr="005912F4"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5912F4"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nhìn</w:t>
                              </w:r>
                              <w:proofErr w:type="spellEnd"/>
                              <w:r w:rsidRPr="005912F4"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5912F4"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rộng</w:t>
                              </w:r>
                              <w:proofErr w:type="spellEnd"/>
                              <w:r w:rsidRPr="005912F4"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5912F4"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hơn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Nhóm 25" o:spid="_x0000_s1031" style="position:absolute;margin-left:6pt;margin-top:10pt;width:295.5pt;height:223.5pt;z-index:251616256;mso-width-relative:margin;mso-height-relative:margin" coordorigin="-254" coordsize="28278,22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Hình ảnh 24" o:spid="_x0000_s1032" type="#_x0000_t75" style="position:absolute;width:27813;height:19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">
                  <v:imagedata r:id="rId17" o:title=""/>
                </v:shape>
                <v:shape id="Hộp Văn bản 2" o:spid="_x0000_s1033" type="#_x0000_t202" style="position:absolute;left:-254;top:19431;width:28278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:rsidR="005912F4" w:rsidRPr="005912F4" w:rsidRDefault="005912F4" w:rsidP="00526577">
                        <w:pPr>
                          <w:jc w:val="center"/>
                          <w:rPr>
                            <w:rFonts w:ascii="Times New Roman" w:hAnsi="Times New Roman"/>
                            <w:sz w:val="26"/>
                            <w:szCs w:val="26"/>
                          </w:rPr>
                        </w:pPr>
                        <w:proofErr w:type="spellStart"/>
                        <w:r w:rsidRPr="005912F4">
                          <w:rPr>
                            <w:rFonts w:ascii="Times New Roman" w:hAnsi="Times New Roman"/>
                            <w:sz w:val="26"/>
                            <w:szCs w:val="26"/>
                          </w:rPr>
                          <w:t>Th</w:t>
                        </w:r>
                        <w:r>
                          <w:rPr>
                            <w:rFonts w:ascii="Times New Roman" w:hAnsi="Times New Roman"/>
                            <w:sz w:val="26"/>
                            <w:szCs w:val="26"/>
                          </w:rPr>
                          <w:t>ị</w:t>
                        </w:r>
                        <w:proofErr w:type="spellEnd"/>
                        <w:r w:rsidRPr="005912F4">
                          <w:rPr>
                            <w:rFonts w:ascii="Times New Roman" w:hAnsi="Times New Roman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5912F4">
                          <w:rPr>
                            <w:rFonts w:ascii="Times New Roman" w:hAnsi="Times New Roman"/>
                            <w:sz w:val="26"/>
                            <w:szCs w:val="26"/>
                          </w:rPr>
                          <w:t>kính</w:t>
                        </w:r>
                        <w:proofErr w:type="spellEnd"/>
                        <w:r w:rsidRPr="005912F4">
                          <w:rPr>
                            <w:rFonts w:ascii="Times New Roman" w:hAnsi="Times New Roman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5912F4">
                          <w:rPr>
                            <w:rFonts w:ascii="Times New Roman" w:hAnsi="Times New Roman"/>
                            <w:sz w:val="26"/>
                            <w:szCs w:val="26"/>
                          </w:rPr>
                          <w:t>trường</w:t>
                        </w:r>
                        <w:proofErr w:type="spellEnd"/>
                        <w:r w:rsidRPr="005912F4">
                          <w:rPr>
                            <w:rFonts w:ascii="Times New Roman" w:hAnsi="Times New Roman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5912F4">
                          <w:rPr>
                            <w:rFonts w:ascii="Times New Roman" w:hAnsi="Times New Roman"/>
                            <w:sz w:val="26"/>
                            <w:szCs w:val="26"/>
                          </w:rPr>
                          <w:t>nhìn</w:t>
                        </w:r>
                        <w:proofErr w:type="spellEnd"/>
                        <w:r w:rsidRPr="005912F4">
                          <w:rPr>
                            <w:rFonts w:ascii="Times New Roman" w:hAnsi="Times New Roman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5912F4">
                          <w:rPr>
                            <w:rFonts w:ascii="Times New Roman" w:hAnsi="Times New Roman"/>
                            <w:sz w:val="26"/>
                            <w:szCs w:val="26"/>
                          </w:rPr>
                          <w:t>rộng</w:t>
                        </w:r>
                        <w:proofErr w:type="spellEnd"/>
                        <w:r w:rsidRPr="005912F4">
                          <w:rPr>
                            <w:rFonts w:ascii="Times New Roman" w:hAnsi="Times New Roman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5912F4">
                          <w:rPr>
                            <w:rFonts w:ascii="Times New Roman" w:hAnsi="Times New Roman"/>
                            <w:sz w:val="26"/>
                            <w:szCs w:val="26"/>
                          </w:rPr>
                          <w:t>hơn</w:t>
                        </w:r>
                        <w:proofErr w:type="spell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posOffset>4388485</wp:posOffset>
            </wp:positionH>
            <wp:positionV relativeFrom="margin">
              <wp:posOffset>549910</wp:posOffset>
            </wp:positionV>
            <wp:extent cx="4386580" cy="2972435"/>
            <wp:effectExtent l="0" t="0" r="0" b="0"/>
            <wp:wrapSquare wrapText="bothSides"/>
            <wp:docPr id="194" name="Hình ảnh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580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12F4" w:rsidRDefault="005912F4" w:rsidP="00834626"/>
    <w:p w:rsidR="005912F4" w:rsidRDefault="005912F4" w:rsidP="00834626"/>
    <w:p w:rsidR="005912F4" w:rsidRDefault="005912F4" w:rsidP="00834626"/>
    <w:p w:rsidR="005912F4" w:rsidRDefault="005912F4" w:rsidP="00834626"/>
    <w:p w:rsidR="005912F4" w:rsidRDefault="005912F4" w:rsidP="00834626"/>
    <w:p w:rsidR="005912F4" w:rsidRDefault="005912F4" w:rsidP="00834626"/>
    <w:p w:rsidR="005912F4" w:rsidRDefault="005912F4" w:rsidP="00834626"/>
    <w:p w:rsidR="005912F4" w:rsidRDefault="005912F4" w:rsidP="00834626"/>
    <w:p w:rsidR="008E7C9C" w:rsidRDefault="00526577" w:rsidP="00834626">
      <w:bookmarkStart w:id="0" w:name="_GoBack"/>
      <w:bookmarkEnd w:id="0"/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-1270</wp:posOffset>
            </wp:positionH>
            <wp:positionV relativeFrom="margin">
              <wp:posOffset>3895725</wp:posOffset>
            </wp:positionV>
            <wp:extent cx="3719195" cy="2552700"/>
            <wp:effectExtent l="0" t="0" r="0" b="0"/>
            <wp:wrapSquare wrapText="bothSides"/>
            <wp:docPr id="193" name="Hình ảnh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9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posOffset>4275243</wp:posOffset>
            </wp:positionH>
            <wp:positionV relativeFrom="margin">
              <wp:posOffset>3760046</wp:posOffset>
            </wp:positionV>
            <wp:extent cx="4673600" cy="3175000"/>
            <wp:effectExtent l="0" t="0" r="0" b="6350"/>
            <wp:wrapSquare wrapText="bothSides"/>
            <wp:docPr id="195" name="Hình ảnh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5178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9092990" wp14:editId="1F8C5840">
                <wp:simplePos x="0" y="0"/>
                <wp:positionH relativeFrom="page">
                  <wp:posOffset>7149600</wp:posOffset>
                </wp:positionH>
                <wp:positionV relativeFrom="page">
                  <wp:posOffset>6789600</wp:posOffset>
                </wp:positionV>
                <wp:extent cx="2569955" cy="137795"/>
                <wp:effectExtent l="0" t="0" r="1905" b="14605"/>
                <wp:wrapNone/>
                <wp:docPr id="1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955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7C9C" w:rsidRPr="00F95178" w:rsidRDefault="008E7C9C" w:rsidP="00823084">
                            <w:pPr>
                              <w:rPr>
                                <w:rFonts w:ascii="Arial" w:hAnsi="Arial" w:cs="Arial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92990" id="Text Box 39" o:spid="_x0000_s1034" type="#_x0000_t202" style="position:absolute;margin-left:562.95pt;margin-top:534.6pt;width:202.35pt;height:10.8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" filled="f" stroked="f" strokeweight="0">
                <v:textbox style="mso-fit-shape-to-text:t" inset="0,0,0,0">
                  <w:txbxContent>
                    <w:p w:rsidR="008E7C9C" w:rsidRPr="00F95178" w:rsidRDefault="008E7C9C" w:rsidP="00823084">
                      <w:pPr>
                        <w:rPr>
                          <w:rFonts w:ascii="Arial" w:hAnsi="Arial" w:cs="Arial"/>
                          <w:lang w:val="vi-V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74FF0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BC767D3" wp14:editId="6BE6E42A">
                <wp:simplePos x="0" y="0"/>
                <wp:positionH relativeFrom="page">
                  <wp:posOffset>7313295</wp:posOffset>
                </wp:positionH>
                <wp:positionV relativeFrom="page">
                  <wp:posOffset>7288530</wp:posOffset>
                </wp:positionV>
                <wp:extent cx="2146935" cy="0"/>
                <wp:effectExtent l="7620" t="11430" r="7620" b="7620"/>
                <wp:wrapNone/>
                <wp:docPr id="15" name="C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9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D6FAF" id="COM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5.85pt,573.9pt" to="744.9pt,5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" strokecolor="white" strokeweight=".5pt">
                <w10:wrap anchorx="page" anchory="page"/>
              </v:line>
            </w:pict>
          </mc:Fallback>
        </mc:AlternateContent>
      </w:r>
      <w:r w:rsidR="00174FF0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3CC0949" wp14:editId="158CE9E6">
                <wp:simplePos x="0" y="0"/>
                <wp:positionH relativeFrom="page">
                  <wp:posOffset>704850</wp:posOffset>
                </wp:positionH>
                <wp:positionV relativeFrom="page">
                  <wp:posOffset>6785610</wp:posOffset>
                </wp:positionV>
                <wp:extent cx="1796415" cy="275590"/>
                <wp:effectExtent l="0" t="3810" r="3810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7C9C" w:rsidRPr="00BF0F15" w:rsidRDefault="008E7C9C" w:rsidP="00BF0F15">
                            <w:pPr>
                              <w:pStyle w:val="u3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C0949" id="Text Box 15" o:spid="_x0000_s1035" type="#_x0000_t202" style="position:absolute;margin-left:55.5pt;margin-top:534.3pt;width:141.45pt;height:21.7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" filled="f" stroked="f" strokeweight="0">
                <v:textbox style="mso-fit-shape-to-text:t" inset="0,0,0,0">
                  <w:txbxContent>
                    <w:p w:rsidR="008E7C9C" w:rsidRPr="00BF0F15" w:rsidRDefault="008E7C9C" w:rsidP="00BF0F15">
                      <w:pPr>
                        <w:pStyle w:val="u3"/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74FF0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9F5CEC1" wp14:editId="4609B6C7">
                <wp:simplePos x="0" y="0"/>
                <wp:positionH relativeFrom="page">
                  <wp:posOffset>668655</wp:posOffset>
                </wp:positionH>
                <wp:positionV relativeFrom="page">
                  <wp:posOffset>7291705</wp:posOffset>
                </wp:positionV>
                <wp:extent cx="2146935" cy="0"/>
                <wp:effectExtent l="11430" t="5080" r="13335" b="13970"/>
                <wp:wrapNone/>
                <wp:docPr id="13" name="CO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9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B4380" id="COM 3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.65pt,574.15pt" to="221.7pt,5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" strokecolor="white" strokeweight=".5pt">
                <w10:wrap anchorx="page" anchory="page"/>
              </v:line>
            </w:pict>
          </mc:Fallback>
        </mc:AlternateContent>
      </w:r>
      <w:r w:rsidR="00174FF0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CE85D6A" wp14:editId="2954AE42">
                <wp:simplePos x="0" y="0"/>
                <wp:positionH relativeFrom="page">
                  <wp:posOffset>7297420</wp:posOffset>
                </wp:positionH>
                <wp:positionV relativeFrom="page">
                  <wp:posOffset>7286625</wp:posOffset>
                </wp:positionV>
                <wp:extent cx="2146935" cy="0"/>
                <wp:effectExtent l="10795" t="9525" r="13970" b="9525"/>
                <wp:wrapNone/>
                <wp:docPr id="8" name="CO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9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FFC36" id="COM 7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4.6pt,573.75pt" to="743.65pt,57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" strokecolor="white" strokeweight=".5pt">
                <w10:wrap anchorx="page" anchory="page"/>
              </v:line>
            </w:pict>
          </mc:Fallback>
        </mc:AlternateContent>
      </w:r>
      <w:r w:rsidR="00174FF0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0ADF278" wp14:editId="1C3BACEE">
                <wp:simplePos x="0" y="0"/>
                <wp:positionH relativeFrom="page">
                  <wp:posOffset>3959860</wp:posOffset>
                </wp:positionH>
                <wp:positionV relativeFrom="page">
                  <wp:posOffset>7305675</wp:posOffset>
                </wp:positionV>
                <wp:extent cx="2146935" cy="0"/>
                <wp:effectExtent l="6985" t="9525" r="8255" b="9525"/>
                <wp:wrapNone/>
                <wp:docPr id="7" name="CO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9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DEBFD" id="COM 6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1.8pt,575.25pt" to="480.85pt,5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" strokecolor="white" strokeweight=".5pt">
                <w10:wrap anchorx="page" anchory="page"/>
              </v:line>
            </w:pict>
          </mc:Fallback>
        </mc:AlternateContent>
      </w:r>
      <w:r w:rsidR="00174FF0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865D6F1" wp14:editId="35F3A309">
                <wp:simplePos x="0" y="0"/>
                <wp:positionH relativeFrom="page">
                  <wp:posOffset>685800</wp:posOffset>
                </wp:positionH>
                <wp:positionV relativeFrom="page">
                  <wp:posOffset>7289800</wp:posOffset>
                </wp:positionV>
                <wp:extent cx="2146935" cy="0"/>
                <wp:effectExtent l="9525" t="12700" r="5715" b="6350"/>
                <wp:wrapNone/>
                <wp:docPr id="6" name="CO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9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8D080" id="COM 5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574pt" to="223.05pt,5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" strokecolor="white" strokeweight=".5pt">
                <w10:wrap anchorx="page" anchory="page"/>
              </v:line>
            </w:pict>
          </mc:Fallback>
        </mc:AlternateContent>
      </w:r>
      <w:r w:rsidR="00174FF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C24EAF" wp14:editId="5F51752D">
                <wp:simplePos x="0" y="0"/>
                <wp:positionH relativeFrom="page">
                  <wp:posOffset>487680</wp:posOffset>
                </wp:positionH>
                <wp:positionV relativeFrom="page">
                  <wp:posOffset>5135245</wp:posOffset>
                </wp:positionV>
                <wp:extent cx="1860550" cy="1718310"/>
                <wp:effectExtent l="1905" t="1270" r="4445" b="4445"/>
                <wp:wrapNone/>
                <wp:docPr id="5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171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43A8" w:rsidRPr="009743A8" w:rsidRDefault="009743A8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24EAF" id="Text Box 291" o:spid="_x0000_s1036" type="#_x0000_t202" style="position:absolute;margin-left:38.4pt;margin-top:404.35pt;width:146.5pt;height:135.3pt;z-index:2516582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" filled="f" stroked="f">
                <v:textbox style="mso-fit-shape-to-text:t">
                  <w:txbxContent>
                    <w:p w:rsidR="009743A8" w:rsidRPr="009743A8" w:rsidRDefault="009743A8"/>
                  </w:txbxContent>
                </v:textbox>
                <w10:wrap anchorx="page" anchory="page"/>
              </v:shape>
            </w:pict>
          </mc:Fallback>
        </mc:AlternateContent>
      </w:r>
    </w:p>
    <w:sectPr w:rsidR="008E7C9C" w:rsidSect="00865DAB">
      <w:pgSz w:w="15840" w:h="12240" w:orient="landscape"/>
      <w:pgMar w:top="720" w:right="720" w:bottom="72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481F" w:rsidRDefault="008B481F">
      <w:r>
        <w:separator/>
      </w:r>
    </w:p>
  </w:endnote>
  <w:endnote w:type="continuationSeparator" w:id="0">
    <w:p w:rsidR="008B481F" w:rsidRDefault="008B4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481F" w:rsidRDefault="008B481F">
      <w:r>
        <w:separator/>
      </w:r>
    </w:p>
  </w:footnote>
  <w:footnote w:type="continuationSeparator" w:id="0">
    <w:p w:rsidR="008B481F" w:rsidRDefault="008B48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E4B5D"/>
    <w:multiLevelType w:val="multilevel"/>
    <w:tmpl w:val="F0102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FD5BDB"/>
    <w:multiLevelType w:val="multilevel"/>
    <w:tmpl w:val="5F6C3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0D5B04"/>
    <w:multiLevelType w:val="hybridMultilevel"/>
    <w:tmpl w:val="2AF66754"/>
    <w:lvl w:ilvl="0" w:tplc="A3744174">
      <w:numFmt w:val="bullet"/>
      <w:lvlText w:val="-"/>
      <w:lvlJc w:val="left"/>
      <w:pPr>
        <w:ind w:left="720" w:hanging="360"/>
      </w:pPr>
      <w:rPr>
        <w:rFonts w:ascii="Trebuchet MS" w:eastAsia="Times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1D0B9A"/>
    <w:multiLevelType w:val="hybridMultilevel"/>
    <w:tmpl w:val="88549600"/>
    <w:lvl w:ilvl="0" w:tplc="F8766246">
      <w:numFmt w:val="bullet"/>
      <w:lvlText w:val="-"/>
      <w:lvlJc w:val="left"/>
      <w:pPr>
        <w:ind w:left="45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54F170EE"/>
    <w:multiLevelType w:val="multilevel"/>
    <w:tmpl w:val="3F782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76A3E2E"/>
    <w:multiLevelType w:val="hybridMultilevel"/>
    <w:tmpl w:val="6E92392A"/>
    <w:lvl w:ilvl="0" w:tplc="F8766246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D31F7F"/>
    <w:multiLevelType w:val="hybridMultilevel"/>
    <w:tmpl w:val="F5AC4A80"/>
    <w:lvl w:ilvl="0" w:tplc="F8766246">
      <w:numFmt w:val="bullet"/>
      <w:lvlText w:val="-"/>
      <w:lvlJc w:val="left"/>
      <w:pPr>
        <w:ind w:left="45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0"/>
    <w:lvlOverride w:ilvl="0">
      <w:lvl w:ilvl="0">
        <w:start w:val="1"/>
        <w:numFmt w:val="decimal"/>
        <w:lvlText w:val="%1."/>
        <w:lvlJc w:val="left"/>
        <w:pPr>
          <w:ind w:left="72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">
    <w:abstractNumId w:val="5"/>
  </w:num>
  <w:num w:numId="4">
    <w:abstractNumId w:val="6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20"/>
  <w:drawingGridVerticalSpacing w:val="720"/>
  <w:doNotUseMarginsForDrawingGridOrigin/>
  <w:drawingGridHorizontalOrigin w:val="720"/>
  <w:drawingGridVerticalOrigin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DE7"/>
    <w:rsid w:val="00094CF7"/>
    <w:rsid w:val="000B40EF"/>
    <w:rsid w:val="000B733F"/>
    <w:rsid w:val="000E31AF"/>
    <w:rsid w:val="000F09C9"/>
    <w:rsid w:val="0010402B"/>
    <w:rsid w:val="00174FF0"/>
    <w:rsid w:val="00282976"/>
    <w:rsid w:val="002D1F74"/>
    <w:rsid w:val="0031064F"/>
    <w:rsid w:val="00316DC2"/>
    <w:rsid w:val="003D0ECC"/>
    <w:rsid w:val="004004AD"/>
    <w:rsid w:val="00444E8A"/>
    <w:rsid w:val="004E4F3F"/>
    <w:rsid w:val="00526577"/>
    <w:rsid w:val="005337B7"/>
    <w:rsid w:val="005341F5"/>
    <w:rsid w:val="00541A77"/>
    <w:rsid w:val="00574212"/>
    <w:rsid w:val="005912F4"/>
    <w:rsid w:val="00624DA1"/>
    <w:rsid w:val="00676B19"/>
    <w:rsid w:val="006D5E3F"/>
    <w:rsid w:val="006F38DF"/>
    <w:rsid w:val="00725E36"/>
    <w:rsid w:val="00744A0D"/>
    <w:rsid w:val="007A074C"/>
    <w:rsid w:val="0080362D"/>
    <w:rsid w:val="00823084"/>
    <w:rsid w:val="00834626"/>
    <w:rsid w:val="0084403D"/>
    <w:rsid w:val="00865DAB"/>
    <w:rsid w:val="008B481F"/>
    <w:rsid w:val="008E7C9C"/>
    <w:rsid w:val="00966AC4"/>
    <w:rsid w:val="009743A8"/>
    <w:rsid w:val="0098041D"/>
    <w:rsid w:val="00A10B37"/>
    <w:rsid w:val="00A96EE1"/>
    <w:rsid w:val="00AA37F5"/>
    <w:rsid w:val="00AD44A8"/>
    <w:rsid w:val="00B36C11"/>
    <w:rsid w:val="00B65881"/>
    <w:rsid w:val="00BA0E35"/>
    <w:rsid w:val="00BF0F15"/>
    <w:rsid w:val="00C23569"/>
    <w:rsid w:val="00CC6720"/>
    <w:rsid w:val="00CF37D8"/>
    <w:rsid w:val="00CF6A14"/>
    <w:rsid w:val="00DF7DE7"/>
    <w:rsid w:val="00E5542E"/>
    <w:rsid w:val="00F21E26"/>
    <w:rsid w:val="00F95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FC1D988"/>
  <w15:docId w15:val="{85A3ACEF-26FD-472B-BB5E-CBB908968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angal" w:eastAsia="Times" w:hAnsi="Mangal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Binhthng">
    <w:name w:val="Normal"/>
    <w:qFormat/>
    <w:rsid w:val="00823084"/>
    <w:pPr>
      <w:spacing w:line="264" w:lineRule="auto"/>
    </w:pPr>
    <w:rPr>
      <w:rFonts w:ascii="Trebuchet MS" w:hAnsi="Trebuchet MS"/>
      <w:color w:val="000000"/>
      <w:sz w:val="17"/>
    </w:rPr>
  </w:style>
  <w:style w:type="paragraph" w:styleId="u1">
    <w:name w:val="heading 1"/>
    <w:basedOn w:val="Binhthng"/>
    <w:next w:val="Binhthng"/>
    <w:link w:val="u1Char"/>
    <w:qFormat/>
    <w:rsid w:val="00CC6720"/>
    <w:pPr>
      <w:keepNext/>
      <w:outlineLvl w:val="0"/>
    </w:pPr>
    <w:rPr>
      <w:rFonts w:eastAsia="Times New Roman"/>
      <w:color w:val="auto"/>
      <w:sz w:val="48"/>
    </w:rPr>
  </w:style>
  <w:style w:type="paragraph" w:styleId="u2">
    <w:name w:val="heading 2"/>
    <w:basedOn w:val="u1"/>
    <w:next w:val="Binhthng"/>
    <w:link w:val="u2Char"/>
    <w:qFormat/>
    <w:rsid w:val="00B65881"/>
    <w:pPr>
      <w:spacing w:after="180"/>
      <w:jc w:val="both"/>
      <w:outlineLvl w:val="1"/>
    </w:pPr>
    <w:rPr>
      <w:b/>
      <w:caps/>
      <w:color w:val="993300"/>
      <w:sz w:val="24"/>
      <w:szCs w:val="28"/>
    </w:rPr>
  </w:style>
  <w:style w:type="paragraph" w:styleId="u3">
    <w:name w:val="heading 3"/>
    <w:basedOn w:val="Binhthng"/>
    <w:next w:val="Binhthng"/>
    <w:link w:val="u3Char"/>
    <w:qFormat/>
    <w:rsid w:val="00865DAB"/>
    <w:pPr>
      <w:keepNext/>
      <w:outlineLvl w:val="2"/>
    </w:pPr>
    <w:rPr>
      <w:i/>
      <w:color w:val="auto"/>
    </w:rPr>
  </w:style>
  <w:style w:type="paragraph" w:styleId="u4">
    <w:name w:val="heading 4"/>
    <w:basedOn w:val="u2"/>
    <w:next w:val="Binhthng"/>
    <w:link w:val="u4Char"/>
    <w:qFormat/>
    <w:rsid w:val="00444E8A"/>
    <w:pPr>
      <w:spacing w:after="40"/>
      <w:outlineLvl w:val="3"/>
    </w:pPr>
    <w:rPr>
      <w:sz w:val="17"/>
    </w:rPr>
  </w:style>
  <w:style w:type="paragraph" w:styleId="u5">
    <w:name w:val="heading 5"/>
    <w:basedOn w:val="Binhthng"/>
    <w:next w:val="Binhthng"/>
    <w:qFormat/>
    <w:rsid w:val="00CC6720"/>
    <w:pPr>
      <w:spacing w:before="240" w:after="60"/>
      <w:outlineLvl w:val="4"/>
    </w:pPr>
    <w:rPr>
      <w:color w:val="003300"/>
      <w:sz w:val="26"/>
    </w:rPr>
  </w:style>
  <w:style w:type="paragraph" w:styleId="u6">
    <w:name w:val="heading 6"/>
    <w:basedOn w:val="Binhthng"/>
    <w:next w:val="Binhthng"/>
    <w:qFormat/>
    <w:rsid w:val="00CC6720"/>
    <w:pPr>
      <w:spacing w:before="240" w:after="60"/>
      <w:outlineLvl w:val="5"/>
    </w:pPr>
    <w:rPr>
      <w:b/>
      <w:color w:val="003300"/>
      <w:sz w:val="22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customStyle="1" w:styleId="Address">
    <w:name w:val="Address"/>
    <w:basedOn w:val="Binhthng"/>
    <w:rsid w:val="00BA0E35"/>
    <w:rPr>
      <w:caps/>
      <w:sz w:val="21"/>
      <w:szCs w:val="17"/>
    </w:rPr>
  </w:style>
  <w:style w:type="paragraph" w:customStyle="1" w:styleId="ReturnAddress">
    <w:name w:val="Return Address"/>
    <w:basedOn w:val="Binhthng"/>
    <w:rsid w:val="00BA0E35"/>
    <w:rPr>
      <w:caps/>
      <w:szCs w:val="17"/>
    </w:rPr>
  </w:style>
  <w:style w:type="paragraph" w:customStyle="1" w:styleId="ProductTitle">
    <w:name w:val="Product Title"/>
    <w:basedOn w:val="Binhthng"/>
    <w:rsid w:val="00834626"/>
    <w:pPr>
      <w:framePr w:hSpace="180" w:wrap="around" w:vAnchor="text" w:hAnchor="margin" w:xAlign="center" w:y="-269"/>
      <w:spacing w:after="40"/>
    </w:pPr>
    <w:rPr>
      <w:color w:val="993300"/>
    </w:rPr>
  </w:style>
  <w:style w:type="paragraph" w:customStyle="1" w:styleId="ProductDescription">
    <w:name w:val="Product Description"/>
    <w:basedOn w:val="Binhthng"/>
    <w:rsid w:val="00834626"/>
    <w:pPr>
      <w:framePr w:hSpace="180" w:wrap="around" w:vAnchor="text" w:hAnchor="margin" w:xAlign="center" w:y="-269"/>
      <w:spacing w:after="280"/>
    </w:pPr>
    <w:rPr>
      <w:i/>
    </w:rPr>
  </w:style>
  <w:style w:type="paragraph" w:customStyle="1" w:styleId="OrderFormSmallType">
    <w:name w:val="Order Form Small Type"/>
    <w:basedOn w:val="Binhthng"/>
    <w:rsid w:val="004E4F3F"/>
    <w:pPr>
      <w:tabs>
        <w:tab w:val="left" w:pos="2880"/>
      </w:tabs>
    </w:pPr>
    <w:rPr>
      <w:sz w:val="14"/>
    </w:rPr>
  </w:style>
  <w:style w:type="paragraph" w:customStyle="1" w:styleId="OrderFormRightAligned">
    <w:name w:val="Order Form Right Aligned"/>
    <w:basedOn w:val="OrderFormSmallType"/>
    <w:rsid w:val="002D1F74"/>
    <w:pPr>
      <w:jc w:val="right"/>
    </w:pPr>
  </w:style>
  <w:style w:type="paragraph" w:customStyle="1" w:styleId="OrderFormHeading">
    <w:name w:val="Order Form Heading"/>
    <w:basedOn w:val="OrderFormSmallType"/>
    <w:rsid w:val="004E4F3F"/>
    <w:pPr>
      <w:tabs>
        <w:tab w:val="left" w:pos="720"/>
        <w:tab w:val="left" w:pos="1440"/>
        <w:tab w:val="left" w:pos="2160"/>
      </w:tabs>
    </w:pPr>
    <w:rPr>
      <w:color w:val="993300"/>
    </w:rPr>
  </w:style>
  <w:style w:type="paragraph" w:customStyle="1" w:styleId="BodyCopy">
    <w:name w:val="Body Copy"/>
    <w:basedOn w:val="Binhthng"/>
    <w:rsid w:val="002D1F74"/>
    <w:pPr>
      <w:spacing w:after="120"/>
    </w:pPr>
  </w:style>
  <w:style w:type="paragraph" w:customStyle="1" w:styleId="OrderFormCompanyInformation">
    <w:name w:val="Order Form Company Information"/>
    <w:basedOn w:val="Binhthng"/>
    <w:rsid w:val="002D1F74"/>
    <w:rPr>
      <w:sz w:val="15"/>
    </w:rPr>
  </w:style>
  <w:style w:type="paragraph" w:styleId="Bongchuthich">
    <w:name w:val="Balloon Text"/>
    <w:basedOn w:val="Binhthng"/>
    <w:semiHidden/>
    <w:rsid w:val="00823084"/>
    <w:rPr>
      <w:rFonts w:ascii="Tahoma" w:hAnsi="Tahoma" w:cs="Tahoma"/>
      <w:sz w:val="16"/>
      <w:szCs w:val="16"/>
    </w:rPr>
  </w:style>
  <w:style w:type="paragraph" w:customStyle="1" w:styleId="CompanyName">
    <w:name w:val="Company Name"/>
    <w:basedOn w:val="u2"/>
    <w:link w:val="CompanyNameChar"/>
    <w:rsid w:val="00B65881"/>
    <w:pPr>
      <w:spacing w:after="0"/>
    </w:pPr>
  </w:style>
  <w:style w:type="character" w:customStyle="1" w:styleId="u1Char">
    <w:name w:val="Đầu đề 1 Char"/>
    <w:basedOn w:val="Phngmcinhcuaoanvn"/>
    <w:link w:val="u1"/>
    <w:rsid w:val="00B65881"/>
    <w:rPr>
      <w:rFonts w:ascii="Trebuchet MS" w:hAnsi="Trebuchet MS"/>
      <w:sz w:val="48"/>
      <w:lang w:val="en-US" w:eastAsia="en-US" w:bidi="ar-SA"/>
    </w:rPr>
  </w:style>
  <w:style w:type="character" w:customStyle="1" w:styleId="u2Char">
    <w:name w:val="Đầu đề 2 Char"/>
    <w:basedOn w:val="u1Char"/>
    <w:link w:val="u2"/>
    <w:rsid w:val="00B65881"/>
    <w:rPr>
      <w:rFonts w:ascii="Trebuchet MS" w:hAnsi="Trebuchet MS"/>
      <w:b/>
      <w:caps/>
      <w:color w:val="993300"/>
      <w:sz w:val="24"/>
      <w:szCs w:val="28"/>
      <w:lang w:val="en-US" w:eastAsia="en-US" w:bidi="ar-SA"/>
    </w:rPr>
  </w:style>
  <w:style w:type="character" w:customStyle="1" w:styleId="CompanyNameChar">
    <w:name w:val="Company Name Char"/>
    <w:basedOn w:val="u2Char"/>
    <w:link w:val="CompanyName"/>
    <w:rsid w:val="00B65881"/>
    <w:rPr>
      <w:rFonts w:ascii="Trebuchet MS" w:hAnsi="Trebuchet MS"/>
      <w:b/>
      <w:caps/>
      <w:color w:val="993300"/>
      <w:sz w:val="24"/>
      <w:szCs w:val="28"/>
      <w:lang w:val="en-US" w:eastAsia="en-US" w:bidi="ar-SA"/>
    </w:rPr>
  </w:style>
  <w:style w:type="paragraph" w:styleId="oancuaDanhsach">
    <w:name w:val="List Paragraph"/>
    <w:basedOn w:val="Binhthng"/>
    <w:uiPriority w:val="34"/>
    <w:qFormat/>
    <w:rsid w:val="00F95178"/>
    <w:pPr>
      <w:ind w:left="720"/>
      <w:contextualSpacing/>
    </w:pPr>
  </w:style>
  <w:style w:type="character" w:customStyle="1" w:styleId="u4Char">
    <w:name w:val="Đầu đề 4 Char"/>
    <w:basedOn w:val="Phngmcinhcuaoanvn"/>
    <w:link w:val="u4"/>
    <w:rsid w:val="00BF0F15"/>
    <w:rPr>
      <w:rFonts w:ascii="Trebuchet MS" w:eastAsia="Times New Roman" w:hAnsi="Trebuchet MS"/>
      <w:b/>
      <w:caps/>
      <w:color w:val="993300"/>
      <w:sz w:val="17"/>
      <w:szCs w:val="28"/>
    </w:rPr>
  </w:style>
  <w:style w:type="character" w:customStyle="1" w:styleId="u3Char">
    <w:name w:val="Đầu đề 3 Char"/>
    <w:basedOn w:val="Phngmcinhcuaoanvn"/>
    <w:link w:val="u3"/>
    <w:rsid w:val="0084403D"/>
    <w:rPr>
      <w:rFonts w:ascii="Trebuchet MS" w:hAnsi="Trebuchet MS"/>
      <w:i/>
      <w:sz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86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ER\AppData\Roaming\Microsoft\Templates\Trifold_brochure_mailer_with_price_list_and_order_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Trifold_brochure_mailer_with_price_list_and_order_form</Template>
  <TotalTime>14</TotalTime>
  <Pages>2</Pages>
  <Words>18</Words>
  <Characters>103</Characters>
  <Application>Microsoft Office Word</Application>
  <DocSecurity>0</DocSecurity>
  <Lines>1</Lines>
  <Paragraphs>1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LÊ MINH ĐỨC</cp:lastModifiedBy>
  <cp:revision>2</cp:revision>
  <cp:lastPrinted>2004-06-16T05:46:00Z</cp:lastPrinted>
  <dcterms:created xsi:type="dcterms:W3CDTF">2019-08-04T13:54:00Z</dcterms:created>
  <dcterms:modified xsi:type="dcterms:W3CDTF">2019-08-04T13:54:00Z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TC010178211033</vt:lpwstr>
  </property>
</Properties>
</file>